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5DCA" w14:textId="77777777" w:rsidR="00FE373B" w:rsidRPr="00FE373B" w:rsidRDefault="00FE373B" w:rsidP="00FE373B">
      <w:pPr>
        <w:pStyle w:val="Heading1"/>
      </w:pPr>
      <w:bookmarkStart w:id="0" w:name="_Toc33020989"/>
      <w:r>
        <w:t>Application Form for Employment</w:t>
      </w:r>
    </w:p>
    <w:p w14:paraId="6C36F6D5" w14:textId="7B73D88A" w:rsidR="00FE373B" w:rsidRPr="00291E10" w:rsidRDefault="00FE373B" w:rsidP="00FE373B">
      <w:pPr>
        <w:rPr>
          <w:b/>
        </w:rPr>
      </w:pPr>
      <w:r w:rsidRPr="00FE373B">
        <w:t>This document can be made available in other languages</w:t>
      </w:r>
      <w:r w:rsidR="00841529">
        <w:t xml:space="preserve"> </w:t>
      </w:r>
      <w:r w:rsidRPr="00FE373B">
        <w:t xml:space="preserve">and in other formats.  </w:t>
      </w:r>
      <w:r w:rsidRPr="00291E10">
        <w:rPr>
          <w:b/>
        </w:rPr>
        <w:t xml:space="preserve">For more </w:t>
      </w:r>
      <w:proofErr w:type="gramStart"/>
      <w:r w:rsidRPr="00291E10">
        <w:rPr>
          <w:b/>
        </w:rPr>
        <w:t>information</w:t>
      </w:r>
      <w:proofErr w:type="gramEnd"/>
      <w:r w:rsidRPr="00291E10">
        <w:rPr>
          <w:b/>
        </w:rPr>
        <w:t xml:space="preserve"> please contact </w:t>
      </w:r>
      <w:r w:rsidR="00841529">
        <w:rPr>
          <w:b/>
        </w:rPr>
        <w:t>recruitment@torbay.gov.uk</w:t>
      </w:r>
    </w:p>
    <w:p w14:paraId="13A82B2A" w14:textId="77777777" w:rsidR="00FE373B" w:rsidRPr="00FE373B" w:rsidRDefault="00FE373B" w:rsidP="00FE373B">
      <w:r w:rsidRPr="00FE373B">
        <w:t>Thank you for requesting an application form for a vacancy in Torbay Council. We will use this form to help us decide your suitability for the job so please ensure that it is accurate and complete</w:t>
      </w:r>
    </w:p>
    <w:p w14:paraId="358C9F62" w14:textId="77777777" w:rsidR="00FE373B" w:rsidRPr="00FE373B" w:rsidRDefault="00FE373B" w:rsidP="00FE373B">
      <w:r w:rsidRPr="00FE373B">
        <w:t>The information you provide on this form will be used in accordance with the Data Protection Act and your form will be retained for six months from the closing date. The application form of the successful candidate will form part of their employee file and may be used for a number of employment related purposes</w:t>
      </w:r>
    </w:p>
    <w:p w14:paraId="6ECB441F" w14:textId="77777777" w:rsidR="00FE373B" w:rsidRDefault="00FE373B" w:rsidP="008E4DDB">
      <w:pPr>
        <w:pStyle w:val="Heading2"/>
      </w:pPr>
      <w:r w:rsidRPr="00FE373B">
        <w:t xml:space="preserve">Please note </w:t>
      </w:r>
    </w:p>
    <w:p w14:paraId="07014B15" w14:textId="77777777" w:rsidR="00FE373B" w:rsidRDefault="00FE373B" w:rsidP="00FE373B">
      <w:r w:rsidRPr="00FE373B">
        <w:t>CVs will not be accepted</w:t>
      </w:r>
    </w:p>
    <w:p w14:paraId="57AA14CF" w14:textId="77777777" w:rsidR="00FE373B" w:rsidRPr="00FE373B" w:rsidRDefault="00FE373B" w:rsidP="00FE373B">
      <w:r w:rsidRPr="00FE373B">
        <w:t>All sections of the form must be completed</w:t>
      </w:r>
    </w:p>
    <w:p w14:paraId="32ED1B2C" w14:textId="77777777" w:rsidR="00FE373B" w:rsidRPr="00FE373B" w:rsidRDefault="00FE373B" w:rsidP="00FE373B">
      <w:r w:rsidRPr="00FE373B">
        <w:t>Late applications will not normally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FE373B" w:rsidRPr="003D654F" w14:paraId="00780336" w14:textId="77777777" w:rsidTr="00FE373B">
        <w:trPr>
          <w:cantSplit/>
          <w:trHeight w:val="573"/>
        </w:trPr>
        <w:tc>
          <w:tcPr>
            <w:tcW w:w="10031" w:type="dxa"/>
            <w:gridSpan w:val="2"/>
          </w:tcPr>
          <w:p w14:paraId="4D3835E2" w14:textId="77777777" w:rsidR="00FE373B" w:rsidRPr="00FE373B" w:rsidRDefault="00FE373B" w:rsidP="00FE373B">
            <w:r w:rsidRPr="00FE373B">
              <w:t xml:space="preserve">Post Applied for: </w:t>
            </w:r>
          </w:p>
        </w:tc>
      </w:tr>
      <w:tr w:rsidR="00FE373B" w:rsidRPr="003D654F" w14:paraId="517B5796" w14:textId="77777777" w:rsidTr="00FE373B">
        <w:tc>
          <w:tcPr>
            <w:tcW w:w="4644" w:type="dxa"/>
          </w:tcPr>
          <w:p w14:paraId="171FD582" w14:textId="77777777" w:rsidR="00FE373B" w:rsidRPr="00FE373B" w:rsidRDefault="00FE373B" w:rsidP="00FE373B">
            <w:r w:rsidRPr="00FE373B">
              <w:t>Job Reference №:</w:t>
            </w:r>
          </w:p>
        </w:tc>
        <w:tc>
          <w:tcPr>
            <w:tcW w:w="5387" w:type="dxa"/>
          </w:tcPr>
          <w:p w14:paraId="3B4E9A1E" w14:textId="77777777" w:rsidR="00FE373B" w:rsidRPr="00FE373B" w:rsidRDefault="00FE373B" w:rsidP="00FE373B"/>
        </w:tc>
      </w:tr>
      <w:tr w:rsidR="00FE373B" w:rsidRPr="003D654F" w14:paraId="62834902" w14:textId="77777777" w:rsidTr="00FE373B">
        <w:tc>
          <w:tcPr>
            <w:tcW w:w="4644" w:type="dxa"/>
          </w:tcPr>
          <w:p w14:paraId="03DC0032" w14:textId="77777777" w:rsidR="00FE373B" w:rsidRPr="00FE373B" w:rsidRDefault="00FE373B" w:rsidP="00FE373B">
            <w:r w:rsidRPr="00FE373B">
              <w:t>Department:</w:t>
            </w:r>
          </w:p>
        </w:tc>
        <w:tc>
          <w:tcPr>
            <w:tcW w:w="5387" w:type="dxa"/>
          </w:tcPr>
          <w:p w14:paraId="2A002474" w14:textId="77777777" w:rsidR="00FE373B" w:rsidRPr="00FE373B" w:rsidRDefault="00FE373B" w:rsidP="00FE373B">
            <w:r w:rsidRPr="00FE373B">
              <w:t>Closing Date:</w:t>
            </w:r>
          </w:p>
        </w:tc>
      </w:tr>
    </w:tbl>
    <w:p w14:paraId="6194CDE2" w14:textId="77777777" w:rsidR="00FE373B" w:rsidRPr="00FE373B" w:rsidRDefault="00FE373B" w:rsidP="00FE373B"/>
    <w:p w14:paraId="24AB301E" w14:textId="77777777" w:rsidR="00FE373B" w:rsidRPr="00FE373B" w:rsidRDefault="00FE373B" w:rsidP="008E4DDB">
      <w:pPr>
        <w:pStyle w:val="Heading2"/>
      </w:pPr>
      <w:r w:rsidRPr="00FE373B">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FE373B" w:rsidRPr="003D654F" w14:paraId="7F285A4C" w14:textId="77777777" w:rsidTr="00FE373B">
        <w:trPr>
          <w:cantSplit/>
        </w:trPr>
        <w:tc>
          <w:tcPr>
            <w:tcW w:w="10031" w:type="dxa"/>
            <w:gridSpan w:val="2"/>
          </w:tcPr>
          <w:p w14:paraId="5661C0A5" w14:textId="77777777" w:rsidR="00FE373B" w:rsidRPr="00FE373B" w:rsidRDefault="00FE373B" w:rsidP="007C693E">
            <w:r w:rsidRPr="00FE373B">
              <w:t xml:space="preserve">Title: </w:t>
            </w:r>
          </w:p>
        </w:tc>
      </w:tr>
      <w:tr w:rsidR="00FE373B" w:rsidRPr="003D654F" w14:paraId="60354004" w14:textId="77777777" w:rsidTr="00FE373B">
        <w:tc>
          <w:tcPr>
            <w:tcW w:w="4644" w:type="dxa"/>
          </w:tcPr>
          <w:p w14:paraId="4A1D0614" w14:textId="77777777" w:rsidR="00FE373B" w:rsidRPr="00FE373B" w:rsidRDefault="00FE373B" w:rsidP="007C693E">
            <w:r w:rsidRPr="00FE373B">
              <w:t>First Name:</w:t>
            </w:r>
          </w:p>
        </w:tc>
        <w:tc>
          <w:tcPr>
            <w:tcW w:w="5387" w:type="dxa"/>
          </w:tcPr>
          <w:p w14:paraId="567EF977" w14:textId="77777777" w:rsidR="00FE373B" w:rsidRPr="00FE373B" w:rsidRDefault="00FE373B" w:rsidP="00FE373B">
            <w:r w:rsidRPr="00FE373B">
              <w:t>Last Name:</w:t>
            </w:r>
          </w:p>
        </w:tc>
      </w:tr>
      <w:tr w:rsidR="00FE373B" w:rsidRPr="003D654F" w14:paraId="1C6BDBBC" w14:textId="77777777" w:rsidTr="00FE373B">
        <w:trPr>
          <w:cantSplit/>
        </w:trPr>
        <w:tc>
          <w:tcPr>
            <w:tcW w:w="4644" w:type="dxa"/>
            <w:vMerge w:val="restart"/>
          </w:tcPr>
          <w:p w14:paraId="75E5C7F8" w14:textId="77777777" w:rsidR="00FE373B" w:rsidRPr="00FE373B" w:rsidRDefault="00FE373B" w:rsidP="00FE373B">
            <w:r w:rsidRPr="00FE373B">
              <w:t>Address:</w:t>
            </w:r>
          </w:p>
        </w:tc>
        <w:tc>
          <w:tcPr>
            <w:tcW w:w="5387" w:type="dxa"/>
          </w:tcPr>
          <w:p w14:paraId="0B35723A" w14:textId="77777777" w:rsidR="00FE373B" w:rsidRPr="00FE373B" w:rsidRDefault="00FE373B" w:rsidP="00FE373B">
            <w:r w:rsidRPr="00FE373B">
              <w:t xml:space="preserve">Daytime № (incl. </w:t>
            </w:r>
            <w:smartTag w:uri="urn:schemas-microsoft-com:office:smarttags" w:element="stockticker">
              <w:r w:rsidRPr="00FE373B">
                <w:t>STD</w:t>
              </w:r>
            </w:smartTag>
            <w:r w:rsidRPr="00FE373B">
              <w:t xml:space="preserve"> code):</w:t>
            </w:r>
          </w:p>
        </w:tc>
      </w:tr>
      <w:tr w:rsidR="00FE373B" w:rsidRPr="003D654F" w14:paraId="2F80C819" w14:textId="77777777" w:rsidTr="00FE373B">
        <w:trPr>
          <w:cantSplit/>
        </w:trPr>
        <w:tc>
          <w:tcPr>
            <w:tcW w:w="4644" w:type="dxa"/>
            <w:vMerge/>
          </w:tcPr>
          <w:p w14:paraId="70D98BC4" w14:textId="77777777" w:rsidR="00FE373B" w:rsidRPr="00FE373B" w:rsidRDefault="00FE373B" w:rsidP="00FE373B"/>
        </w:tc>
        <w:tc>
          <w:tcPr>
            <w:tcW w:w="5387" w:type="dxa"/>
          </w:tcPr>
          <w:p w14:paraId="64D3E18D" w14:textId="77777777" w:rsidR="00FE373B" w:rsidRPr="00FE373B" w:rsidRDefault="00FE373B" w:rsidP="00FE373B">
            <w:r w:rsidRPr="00FE373B">
              <w:t xml:space="preserve">Evening № (incl. </w:t>
            </w:r>
            <w:smartTag w:uri="urn:schemas-microsoft-com:office:smarttags" w:element="stockticker">
              <w:r w:rsidRPr="00FE373B">
                <w:t>STD</w:t>
              </w:r>
            </w:smartTag>
            <w:r w:rsidRPr="00FE373B">
              <w:t xml:space="preserve"> code):</w:t>
            </w:r>
          </w:p>
        </w:tc>
      </w:tr>
      <w:tr w:rsidR="00FE373B" w:rsidRPr="003D654F" w14:paraId="0A785F62" w14:textId="77777777" w:rsidTr="00FE373B">
        <w:trPr>
          <w:cantSplit/>
        </w:trPr>
        <w:tc>
          <w:tcPr>
            <w:tcW w:w="4644" w:type="dxa"/>
            <w:vMerge/>
          </w:tcPr>
          <w:p w14:paraId="7A8933CE" w14:textId="77777777" w:rsidR="00FE373B" w:rsidRPr="00FE373B" w:rsidRDefault="00FE373B" w:rsidP="00FE373B"/>
        </w:tc>
        <w:tc>
          <w:tcPr>
            <w:tcW w:w="5387" w:type="dxa"/>
          </w:tcPr>
          <w:p w14:paraId="7C956609" w14:textId="77777777" w:rsidR="00FE373B" w:rsidRPr="00FE373B" w:rsidRDefault="00FE373B" w:rsidP="00FE373B">
            <w:r w:rsidRPr="00FE373B">
              <w:t>Mobile № :</w:t>
            </w:r>
          </w:p>
        </w:tc>
      </w:tr>
      <w:tr w:rsidR="00FE373B" w:rsidRPr="003D654F" w14:paraId="038E195F" w14:textId="77777777" w:rsidTr="00FE373B">
        <w:tc>
          <w:tcPr>
            <w:tcW w:w="4644" w:type="dxa"/>
          </w:tcPr>
          <w:p w14:paraId="46EFECAC" w14:textId="77777777" w:rsidR="00FE373B" w:rsidRPr="00FE373B" w:rsidRDefault="00FE373B" w:rsidP="00FE373B"/>
          <w:p w14:paraId="7D57538E" w14:textId="77777777" w:rsidR="00FE373B" w:rsidRPr="00FE373B" w:rsidRDefault="00FE373B" w:rsidP="00FE373B">
            <w:r w:rsidRPr="00FE373B">
              <w:t>Post Code:</w:t>
            </w:r>
          </w:p>
        </w:tc>
        <w:tc>
          <w:tcPr>
            <w:tcW w:w="5387" w:type="dxa"/>
          </w:tcPr>
          <w:p w14:paraId="1A2D5CF5" w14:textId="77777777" w:rsidR="00FE373B" w:rsidRPr="00FE373B" w:rsidRDefault="00FE373B" w:rsidP="00FE373B"/>
          <w:p w14:paraId="5953EBE8" w14:textId="77777777" w:rsidR="00FE373B" w:rsidRPr="00FE373B" w:rsidRDefault="00FE373B" w:rsidP="00FE373B">
            <w:r w:rsidRPr="00FE373B">
              <w:t>E-mail Address:</w:t>
            </w:r>
          </w:p>
        </w:tc>
      </w:tr>
    </w:tbl>
    <w:p w14:paraId="7D700F2D" w14:textId="77777777" w:rsidR="00FE373B" w:rsidRPr="00FE373B" w:rsidRDefault="00FE373B" w:rsidP="00FE373B"/>
    <w:p w14:paraId="4F031DFE" w14:textId="77777777" w:rsidR="007C693E" w:rsidRDefault="007C693E" w:rsidP="00FE373B"/>
    <w:p w14:paraId="45A281CC" w14:textId="77777777" w:rsidR="00F41A22" w:rsidRDefault="00F41A22" w:rsidP="00FE373B"/>
    <w:p w14:paraId="065A57DD" w14:textId="77777777" w:rsidR="00FE373B" w:rsidRPr="00FE373B" w:rsidRDefault="00FE373B" w:rsidP="00FE373B">
      <w:r w:rsidRPr="00FE373B">
        <w:t>For posts requiring a Disclosure &amp; Barring Service check (DBS) candidates MUST supply the following additional information, which will only be used for the purposes of identity verification when references are taken.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387"/>
      </w:tblGrid>
      <w:tr w:rsidR="00FE373B" w:rsidRPr="005F4109" w14:paraId="1C2BF45B" w14:textId="77777777" w:rsidTr="00FE373B">
        <w:tc>
          <w:tcPr>
            <w:tcW w:w="4644" w:type="dxa"/>
          </w:tcPr>
          <w:p w14:paraId="52E96A36" w14:textId="77777777" w:rsidR="00FE373B" w:rsidRPr="00FE373B" w:rsidRDefault="00FE373B" w:rsidP="00FE373B">
            <w:r w:rsidRPr="00FE373B">
              <w:t>Previous name/s (if you have any)</w:t>
            </w:r>
          </w:p>
          <w:p w14:paraId="5F9C8AE8" w14:textId="77777777" w:rsidR="00FE373B" w:rsidRPr="00FE373B" w:rsidRDefault="00FE373B" w:rsidP="00FE373B">
            <w:r w:rsidRPr="00FE373B">
              <w:t>or insert the word none:</w:t>
            </w:r>
          </w:p>
        </w:tc>
        <w:tc>
          <w:tcPr>
            <w:tcW w:w="5387" w:type="dxa"/>
          </w:tcPr>
          <w:p w14:paraId="1389D8B3" w14:textId="77777777" w:rsidR="00FE373B" w:rsidRPr="00FE373B" w:rsidRDefault="00FE373B" w:rsidP="00FE373B"/>
          <w:p w14:paraId="2A4B0C84" w14:textId="77777777" w:rsidR="00FE373B" w:rsidRPr="00FE373B" w:rsidRDefault="00FE373B" w:rsidP="00FE373B"/>
        </w:tc>
      </w:tr>
      <w:tr w:rsidR="00FE373B" w:rsidRPr="005F4109" w14:paraId="54114F04" w14:textId="77777777" w:rsidTr="00FE373B">
        <w:tc>
          <w:tcPr>
            <w:tcW w:w="4644" w:type="dxa"/>
          </w:tcPr>
          <w:p w14:paraId="5D49F6B6" w14:textId="77777777" w:rsidR="00FE373B" w:rsidRPr="00FE373B" w:rsidRDefault="00FE373B" w:rsidP="00FE373B">
            <w:r w:rsidRPr="00FE373B">
              <w:t>Date of Birth:</w:t>
            </w:r>
          </w:p>
        </w:tc>
        <w:tc>
          <w:tcPr>
            <w:tcW w:w="5387" w:type="dxa"/>
          </w:tcPr>
          <w:p w14:paraId="798A9209" w14:textId="77777777" w:rsidR="00FE373B" w:rsidRPr="00FE373B" w:rsidRDefault="00FE373B" w:rsidP="00FE373B"/>
        </w:tc>
      </w:tr>
      <w:tr w:rsidR="00FE373B" w:rsidRPr="005F4109" w14:paraId="11210165" w14:textId="77777777" w:rsidTr="00FE373B">
        <w:tc>
          <w:tcPr>
            <w:tcW w:w="4644" w:type="dxa"/>
          </w:tcPr>
          <w:p w14:paraId="37112E16" w14:textId="77777777" w:rsidR="00FE373B" w:rsidRPr="00FE373B" w:rsidRDefault="00FE373B" w:rsidP="00FE373B">
            <w:r w:rsidRPr="00FE373B">
              <w:t>National Insurance №:</w:t>
            </w:r>
          </w:p>
        </w:tc>
        <w:tc>
          <w:tcPr>
            <w:tcW w:w="5387" w:type="dxa"/>
          </w:tcPr>
          <w:p w14:paraId="2921CF78" w14:textId="77777777" w:rsidR="00FE373B" w:rsidRPr="00FE373B" w:rsidRDefault="00FE373B" w:rsidP="00FE373B"/>
        </w:tc>
      </w:tr>
    </w:tbl>
    <w:p w14:paraId="3A3F2827" w14:textId="77777777" w:rsidR="00FE373B" w:rsidRPr="00FE373B" w:rsidRDefault="00FE373B" w:rsidP="00FE373B"/>
    <w:p w14:paraId="23F43D4E" w14:textId="77777777" w:rsidR="00FE373B" w:rsidRPr="00FE373B" w:rsidRDefault="00FE373B" w:rsidP="008E4DDB">
      <w:pPr>
        <w:pStyle w:val="Heading2"/>
      </w:pPr>
      <w:r w:rsidRPr="00FE373B">
        <w:t>Present / most recent employer: (this may be paid or unpaid)</w:t>
      </w:r>
    </w:p>
    <w:p w14:paraId="6BE0AAB5"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FE373B" w:rsidRPr="003D654F" w14:paraId="5007B6A3" w14:textId="77777777" w:rsidTr="00FE373B">
        <w:trPr>
          <w:cantSplit/>
        </w:trPr>
        <w:tc>
          <w:tcPr>
            <w:tcW w:w="10031" w:type="dxa"/>
            <w:gridSpan w:val="2"/>
          </w:tcPr>
          <w:p w14:paraId="2501C5A3" w14:textId="77777777" w:rsidR="00FE373B" w:rsidRPr="00FE373B" w:rsidRDefault="00FE373B" w:rsidP="007C693E">
            <w:r w:rsidRPr="00FE373B">
              <w:t>Job Title:</w:t>
            </w:r>
          </w:p>
        </w:tc>
      </w:tr>
      <w:tr w:rsidR="00FE373B" w:rsidRPr="003D654F" w14:paraId="50450AA1" w14:textId="77777777" w:rsidTr="00FE373B">
        <w:trPr>
          <w:trHeight w:val="1331"/>
        </w:trPr>
        <w:tc>
          <w:tcPr>
            <w:tcW w:w="10031" w:type="dxa"/>
            <w:gridSpan w:val="2"/>
            <w:tcBorders>
              <w:bottom w:val="single" w:sz="4" w:space="0" w:color="auto"/>
            </w:tcBorders>
          </w:tcPr>
          <w:p w14:paraId="52F65C70" w14:textId="77777777" w:rsidR="00FE373B" w:rsidRPr="00FE373B" w:rsidRDefault="00FE373B" w:rsidP="00FE373B">
            <w:r w:rsidRPr="00FE373B">
              <w:t>Employer’s Name &amp; Address:</w:t>
            </w:r>
          </w:p>
        </w:tc>
      </w:tr>
      <w:tr w:rsidR="00FE373B" w:rsidRPr="003D654F" w14:paraId="7CA4B1B1" w14:textId="77777777" w:rsidTr="00FE373B">
        <w:tc>
          <w:tcPr>
            <w:tcW w:w="4644" w:type="dxa"/>
          </w:tcPr>
          <w:p w14:paraId="03B5A972" w14:textId="77777777" w:rsidR="00FE373B" w:rsidRPr="00FE373B" w:rsidRDefault="00FE373B" w:rsidP="007C693E">
            <w:r w:rsidRPr="00FE373B">
              <w:t>Date started: DD/MM/YYYY</w:t>
            </w:r>
          </w:p>
        </w:tc>
        <w:tc>
          <w:tcPr>
            <w:tcW w:w="5387" w:type="dxa"/>
          </w:tcPr>
          <w:p w14:paraId="6B321D8E" w14:textId="77777777" w:rsidR="00FE373B" w:rsidRPr="00FE373B" w:rsidRDefault="00FE373B" w:rsidP="00FE373B"/>
        </w:tc>
      </w:tr>
      <w:tr w:rsidR="00FE373B" w:rsidRPr="003D654F" w14:paraId="50AD515E" w14:textId="77777777" w:rsidTr="00FE373B">
        <w:tc>
          <w:tcPr>
            <w:tcW w:w="4644" w:type="dxa"/>
          </w:tcPr>
          <w:p w14:paraId="5541BCB9" w14:textId="77777777" w:rsidR="00FE373B" w:rsidRPr="00FE373B" w:rsidRDefault="00FE373B" w:rsidP="00FE373B">
            <w:r w:rsidRPr="00FE373B">
              <w:t>Notice Required:</w:t>
            </w:r>
          </w:p>
        </w:tc>
        <w:tc>
          <w:tcPr>
            <w:tcW w:w="5387" w:type="dxa"/>
          </w:tcPr>
          <w:p w14:paraId="55F1F4ED" w14:textId="77777777" w:rsidR="00FE373B" w:rsidRPr="00FE373B" w:rsidRDefault="00FE373B" w:rsidP="00FE373B">
            <w:r w:rsidRPr="00FE373B">
              <w:t>Or Date left: DD/MM/YYYY</w:t>
            </w:r>
          </w:p>
          <w:p w14:paraId="3E4DFB45" w14:textId="77777777" w:rsidR="00FE373B" w:rsidRPr="00FE373B" w:rsidRDefault="00FE373B" w:rsidP="00FE373B">
            <w:r w:rsidRPr="00FE373B">
              <w:t>Reason for leaving:</w:t>
            </w:r>
          </w:p>
        </w:tc>
      </w:tr>
      <w:tr w:rsidR="00FE373B" w:rsidRPr="003D654F" w14:paraId="327EE33E" w14:textId="77777777" w:rsidTr="00FE373B">
        <w:trPr>
          <w:trHeight w:val="1062"/>
        </w:trPr>
        <w:tc>
          <w:tcPr>
            <w:tcW w:w="10031" w:type="dxa"/>
            <w:gridSpan w:val="2"/>
            <w:tcBorders>
              <w:bottom w:val="single" w:sz="4" w:space="0" w:color="auto"/>
            </w:tcBorders>
          </w:tcPr>
          <w:p w14:paraId="2417720B" w14:textId="77777777" w:rsidR="00FE373B" w:rsidRPr="00FE373B" w:rsidRDefault="007C693E" w:rsidP="00FE373B">
            <w:r>
              <w:t>Brief Description of Duties:</w:t>
            </w:r>
          </w:p>
        </w:tc>
      </w:tr>
      <w:tr w:rsidR="00FE373B" w:rsidRPr="003D654F" w14:paraId="6A92BD84" w14:textId="77777777" w:rsidTr="00FE373B">
        <w:trPr>
          <w:cantSplit/>
        </w:trPr>
        <w:tc>
          <w:tcPr>
            <w:tcW w:w="10031" w:type="dxa"/>
            <w:gridSpan w:val="2"/>
          </w:tcPr>
          <w:p w14:paraId="48E093CB" w14:textId="77777777" w:rsidR="00FE373B" w:rsidRPr="00FE373B" w:rsidRDefault="00FE373B" w:rsidP="007C693E">
            <w:r w:rsidRPr="00FE373B">
              <w:t>Pay and other Benefits:</w:t>
            </w:r>
          </w:p>
        </w:tc>
      </w:tr>
    </w:tbl>
    <w:p w14:paraId="1A7D6AF0" w14:textId="77777777" w:rsidR="00FE373B" w:rsidRPr="00FE373B" w:rsidRDefault="00FE373B" w:rsidP="00FE373B"/>
    <w:p w14:paraId="587C47F0" w14:textId="77777777" w:rsidR="00FE373B" w:rsidRPr="00FE373B" w:rsidRDefault="00FE373B" w:rsidP="00FE373B">
      <w:r w:rsidRPr="00FE373B">
        <w:t>Full record of previous employment: (this may be paid or unpaid)</w:t>
      </w:r>
    </w:p>
    <w:p w14:paraId="32E0985B" w14:textId="77777777" w:rsidR="00FE373B" w:rsidRPr="00FE373B" w:rsidRDefault="00FE373B" w:rsidP="00FE373B">
      <w:r w:rsidRPr="00FE373B">
        <w:t>Please put most recent job first. Any dismissal or redundancy must be clearly stated</w:t>
      </w:r>
    </w:p>
    <w:p w14:paraId="6D41B08D"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770"/>
        <w:gridCol w:w="885"/>
        <w:gridCol w:w="885"/>
        <w:gridCol w:w="3836"/>
      </w:tblGrid>
      <w:tr w:rsidR="00FE373B" w:rsidRPr="003D654F" w14:paraId="1B05E99F" w14:textId="77777777" w:rsidTr="00FE373B">
        <w:trPr>
          <w:cantSplit/>
          <w:trHeight w:val="431"/>
        </w:trPr>
        <w:tc>
          <w:tcPr>
            <w:tcW w:w="2655" w:type="dxa"/>
          </w:tcPr>
          <w:p w14:paraId="0C1EF4BB" w14:textId="77777777" w:rsidR="00FE373B" w:rsidRPr="00FE373B" w:rsidRDefault="00FE373B" w:rsidP="00FE373B">
            <w:r w:rsidRPr="00FE373B">
              <w:t>Employer &amp; Address</w:t>
            </w:r>
          </w:p>
        </w:tc>
        <w:tc>
          <w:tcPr>
            <w:tcW w:w="1770" w:type="dxa"/>
          </w:tcPr>
          <w:p w14:paraId="1A9F65CE" w14:textId="77777777" w:rsidR="00FE373B" w:rsidRPr="00FE373B" w:rsidRDefault="00FE373B" w:rsidP="00FE373B">
            <w:r w:rsidRPr="00FE373B">
              <w:t>Job Title</w:t>
            </w:r>
          </w:p>
        </w:tc>
        <w:tc>
          <w:tcPr>
            <w:tcW w:w="885" w:type="dxa"/>
          </w:tcPr>
          <w:p w14:paraId="70114854" w14:textId="77777777" w:rsidR="00FE373B" w:rsidRPr="00FE373B" w:rsidRDefault="00FE373B" w:rsidP="00FE373B">
            <w:r w:rsidRPr="00FE373B">
              <w:t>From</w:t>
            </w:r>
          </w:p>
        </w:tc>
        <w:tc>
          <w:tcPr>
            <w:tcW w:w="885" w:type="dxa"/>
            <w:tcBorders>
              <w:bottom w:val="single" w:sz="4" w:space="0" w:color="auto"/>
            </w:tcBorders>
          </w:tcPr>
          <w:p w14:paraId="6210BD11" w14:textId="77777777" w:rsidR="00FE373B" w:rsidRPr="00FE373B" w:rsidRDefault="00FE373B" w:rsidP="00FE373B">
            <w:r w:rsidRPr="00FE373B">
              <w:t>To</w:t>
            </w:r>
          </w:p>
        </w:tc>
        <w:tc>
          <w:tcPr>
            <w:tcW w:w="3836" w:type="dxa"/>
          </w:tcPr>
          <w:p w14:paraId="37322D70" w14:textId="77777777" w:rsidR="00FE373B" w:rsidRPr="00FE373B" w:rsidRDefault="00FE373B" w:rsidP="00FE373B">
            <w:r w:rsidRPr="00FE373B">
              <w:t>Reason for Leaving</w:t>
            </w:r>
          </w:p>
        </w:tc>
      </w:tr>
      <w:tr w:rsidR="00FE373B" w:rsidRPr="003D654F" w14:paraId="0489E385" w14:textId="77777777" w:rsidTr="00FE373B">
        <w:trPr>
          <w:cantSplit/>
          <w:trHeight w:val="472"/>
        </w:trPr>
        <w:tc>
          <w:tcPr>
            <w:tcW w:w="2655" w:type="dxa"/>
          </w:tcPr>
          <w:p w14:paraId="4CE03AA0" w14:textId="77777777" w:rsidR="00FE373B" w:rsidRPr="00FE373B" w:rsidRDefault="00FE373B" w:rsidP="00FE373B"/>
        </w:tc>
        <w:tc>
          <w:tcPr>
            <w:tcW w:w="1770" w:type="dxa"/>
          </w:tcPr>
          <w:p w14:paraId="5135D900" w14:textId="77777777" w:rsidR="00FE373B" w:rsidRPr="00FE373B" w:rsidRDefault="00FE373B" w:rsidP="00FE373B"/>
        </w:tc>
        <w:tc>
          <w:tcPr>
            <w:tcW w:w="885" w:type="dxa"/>
          </w:tcPr>
          <w:p w14:paraId="19D2BCC7" w14:textId="77777777" w:rsidR="00FE373B" w:rsidRPr="00FE373B" w:rsidRDefault="00FE373B" w:rsidP="00FE373B"/>
        </w:tc>
        <w:tc>
          <w:tcPr>
            <w:tcW w:w="885" w:type="dxa"/>
            <w:tcBorders>
              <w:bottom w:val="single" w:sz="4" w:space="0" w:color="auto"/>
            </w:tcBorders>
          </w:tcPr>
          <w:p w14:paraId="44A0E7B9" w14:textId="77777777" w:rsidR="00FE373B" w:rsidRPr="00FE373B" w:rsidRDefault="00FE373B" w:rsidP="00FE373B"/>
        </w:tc>
        <w:tc>
          <w:tcPr>
            <w:tcW w:w="3836" w:type="dxa"/>
          </w:tcPr>
          <w:p w14:paraId="6BE67E58" w14:textId="77777777" w:rsidR="00FE373B" w:rsidRPr="00FE373B" w:rsidRDefault="00FE373B" w:rsidP="00FE373B"/>
        </w:tc>
      </w:tr>
      <w:tr w:rsidR="00FE373B" w:rsidRPr="003D654F" w14:paraId="03C971E6" w14:textId="77777777" w:rsidTr="00FE373B">
        <w:trPr>
          <w:cantSplit/>
          <w:trHeight w:val="472"/>
        </w:trPr>
        <w:tc>
          <w:tcPr>
            <w:tcW w:w="2655" w:type="dxa"/>
          </w:tcPr>
          <w:p w14:paraId="38EA0802" w14:textId="77777777" w:rsidR="00FE373B" w:rsidRPr="00FE373B" w:rsidRDefault="00FE373B" w:rsidP="00FE373B"/>
        </w:tc>
        <w:tc>
          <w:tcPr>
            <w:tcW w:w="1770" w:type="dxa"/>
          </w:tcPr>
          <w:p w14:paraId="05421264" w14:textId="77777777" w:rsidR="00FE373B" w:rsidRPr="00FE373B" w:rsidRDefault="00FE373B" w:rsidP="00FE373B"/>
        </w:tc>
        <w:tc>
          <w:tcPr>
            <w:tcW w:w="885" w:type="dxa"/>
          </w:tcPr>
          <w:p w14:paraId="52C83BC0" w14:textId="77777777" w:rsidR="00FE373B" w:rsidRPr="00FE373B" w:rsidRDefault="00FE373B" w:rsidP="00FE373B"/>
        </w:tc>
        <w:tc>
          <w:tcPr>
            <w:tcW w:w="885" w:type="dxa"/>
            <w:tcBorders>
              <w:bottom w:val="single" w:sz="4" w:space="0" w:color="auto"/>
            </w:tcBorders>
          </w:tcPr>
          <w:p w14:paraId="66A92225" w14:textId="77777777" w:rsidR="00FE373B" w:rsidRPr="00FE373B" w:rsidRDefault="00FE373B" w:rsidP="00FE373B"/>
        </w:tc>
        <w:tc>
          <w:tcPr>
            <w:tcW w:w="3836" w:type="dxa"/>
          </w:tcPr>
          <w:p w14:paraId="018FC6C7" w14:textId="77777777" w:rsidR="00FE373B" w:rsidRPr="00FE373B" w:rsidRDefault="00FE373B" w:rsidP="00FE373B"/>
        </w:tc>
      </w:tr>
      <w:tr w:rsidR="00FE373B" w:rsidRPr="003D654F" w14:paraId="1536FB42" w14:textId="77777777" w:rsidTr="00FE373B">
        <w:trPr>
          <w:cantSplit/>
          <w:trHeight w:val="472"/>
        </w:trPr>
        <w:tc>
          <w:tcPr>
            <w:tcW w:w="2655" w:type="dxa"/>
          </w:tcPr>
          <w:p w14:paraId="62234179" w14:textId="77777777" w:rsidR="00FE373B" w:rsidRPr="00FE373B" w:rsidRDefault="00FE373B" w:rsidP="00FE373B"/>
        </w:tc>
        <w:tc>
          <w:tcPr>
            <w:tcW w:w="1770" w:type="dxa"/>
          </w:tcPr>
          <w:p w14:paraId="7D9397C7" w14:textId="77777777" w:rsidR="00FE373B" w:rsidRPr="00FE373B" w:rsidRDefault="00FE373B" w:rsidP="00FE373B"/>
        </w:tc>
        <w:tc>
          <w:tcPr>
            <w:tcW w:w="885" w:type="dxa"/>
          </w:tcPr>
          <w:p w14:paraId="22329F90" w14:textId="77777777" w:rsidR="00FE373B" w:rsidRPr="00FE373B" w:rsidRDefault="00FE373B" w:rsidP="00FE373B"/>
        </w:tc>
        <w:tc>
          <w:tcPr>
            <w:tcW w:w="885" w:type="dxa"/>
            <w:tcBorders>
              <w:bottom w:val="single" w:sz="4" w:space="0" w:color="auto"/>
            </w:tcBorders>
          </w:tcPr>
          <w:p w14:paraId="0B200AF1" w14:textId="77777777" w:rsidR="00FE373B" w:rsidRPr="00FE373B" w:rsidRDefault="00FE373B" w:rsidP="00FE373B"/>
        </w:tc>
        <w:tc>
          <w:tcPr>
            <w:tcW w:w="3836" w:type="dxa"/>
          </w:tcPr>
          <w:p w14:paraId="675078CB" w14:textId="77777777" w:rsidR="00FE373B" w:rsidRPr="00FE373B" w:rsidRDefault="00FE373B" w:rsidP="00FE373B"/>
        </w:tc>
      </w:tr>
      <w:tr w:rsidR="00FE373B" w:rsidRPr="003D654F" w14:paraId="608C1943" w14:textId="77777777" w:rsidTr="00FE373B">
        <w:trPr>
          <w:cantSplit/>
          <w:trHeight w:val="472"/>
        </w:trPr>
        <w:tc>
          <w:tcPr>
            <w:tcW w:w="2655" w:type="dxa"/>
          </w:tcPr>
          <w:p w14:paraId="7951E1F3" w14:textId="77777777" w:rsidR="00FE373B" w:rsidRPr="00FE373B" w:rsidRDefault="00FE373B" w:rsidP="00FE373B"/>
        </w:tc>
        <w:tc>
          <w:tcPr>
            <w:tcW w:w="1770" w:type="dxa"/>
          </w:tcPr>
          <w:p w14:paraId="55561259" w14:textId="77777777" w:rsidR="00FE373B" w:rsidRPr="00FE373B" w:rsidRDefault="00FE373B" w:rsidP="00FE373B"/>
        </w:tc>
        <w:tc>
          <w:tcPr>
            <w:tcW w:w="885" w:type="dxa"/>
          </w:tcPr>
          <w:p w14:paraId="620ACFE6" w14:textId="77777777" w:rsidR="00FE373B" w:rsidRPr="00FE373B" w:rsidRDefault="00FE373B" w:rsidP="00FE373B"/>
        </w:tc>
        <w:tc>
          <w:tcPr>
            <w:tcW w:w="885" w:type="dxa"/>
            <w:tcBorders>
              <w:bottom w:val="single" w:sz="4" w:space="0" w:color="auto"/>
            </w:tcBorders>
          </w:tcPr>
          <w:p w14:paraId="53D69627" w14:textId="77777777" w:rsidR="00FE373B" w:rsidRPr="00FE373B" w:rsidRDefault="00FE373B" w:rsidP="00FE373B"/>
        </w:tc>
        <w:tc>
          <w:tcPr>
            <w:tcW w:w="3836" w:type="dxa"/>
          </w:tcPr>
          <w:p w14:paraId="6A4B29B6" w14:textId="77777777" w:rsidR="00FE373B" w:rsidRPr="00FE373B" w:rsidRDefault="00FE373B" w:rsidP="00FE373B"/>
        </w:tc>
      </w:tr>
      <w:tr w:rsidR="00FE373B" w:rsidRPr="003D654F" w14:paraId="77C6FE07" w14:textId="77777777" w:rsidTr="00FE373B">
        <w:trPr>
          <w:cantSplit/>
          <w:trHeight w:val="472"/>
        </w:trPr>
        <w:tc>
          <w:tcPr>
            <w:tcW w:w="2655" w:type="dxa"/>
          </w:tcPr>
          <w:p w14:paraId="79B1F9A0" w14:textId="77777777" w:rsidR="00FE373B" w:rsidRPr="00FE373B" w:rsidRDefault="00FE373B" w:rsidP="00FE373B"/>
        </w:tc>
        <w:tc>
          <w:tcPr>
            <w:tcW w:w="1770" w:type="dxa"/>
          </w:tcPr>
          <w:p w14:paraId="3BC26A9B" w14:textId="77777777" w:rsidR="00FE373B" w:rsidRPr="00FE373B" w:rsidRDefault="00FE373B" w:rsidP="00FE373B"/>
        </w:tc>
        <w:tc>
          <w:tcPr>
            <w:tcW w:w="885" w:type="dxa"/>
          </w:tcPr>
          <w:p w14:paraId="2C80A356" w14:textId="77777777" w:rsidR="00FE373B" w:rsidRPr="00FE373B" w:rsidRDefault="00FE373B" w:rsidP="00FE373B"/>
        </w:tc>
        <w:tc>
          <w:tcPr>
            <w:tcW w:w="885" w:type="dxa"/>
            <w:tcBorders>
              <w:bottom w:val="single" w:sz="4" w:space="0" w:color="auto"/>
            </w:tcBorders>
          </w:tcPr>
          <w:p w14:paraId="5E06EAB7" w14:textId="77777777" w:rsidR="00FE373B" w:rsidRPr="00FE373B" w:rsidRDefault="00FE373B" w:rsidP="00FE373B"/>
        </w:tc>
        <w:tc>
          <w:tcPr>
            <w:tcW w:w="3836" w:type="dxa"/>
          </w:tcPr>
          <w:p w14:paraId="4A674B77" w14:textId="77777777" w:rsidR="00FE373B" w:rsidRPr="00FE373B" w:rsidRDefault="00FE373B" w:rsidP="00FE373B"/>
        </w:tc>
      </w:tr>
      <w:tr w:rsidR="00FE373B" w:rsidRPr="003D654F" w14:paraId="527A740D" w14:textId="77777777" w:rsidTr="00FE373B">
        <w:trPr>
          <w:cantSplit/>
          <w:trHeight w:val="472"/>
        </w:trPr>
        <w:tc>
          <w:tcPr>
            <w:tcW w:w="2655" w:type="dxa"/>
          </w:tcPr>
          <w:p w14:paraId="280C3EAB" w14:textId="77777777" w:rsidR="00FE373B" w:rsidRPr="00FE373B" w:rsidRDefault="00FE373B" w:rsidP="00FE373B"/>
        </w:tc>
        <w:tc>
          <w:tcPr>
            <w:tcW w:w="1770" w:type="dxa"/>
          </w:tcPr>
          <w:p w14:paraId="78CCDDCA" w14:textId="77777777" w:rsidR="00FE373B" w:rsidRPr="00FE373B" w:rsidRDefault="00FE373B" w:rsidP="00FE373B"/>
        </w:tc>
        <w:tc>
          <w:tcPr>
            <w:tcW w:w="885" w:type="dxa"/>
          </w:tcPr>
          <w:p w14:paraId="66658D02" w14:textId="77777777" w:rsidR="00FE373B" w:rsidRPr="00FE373B" w:rsidRDefault="00FE373B" w:rsidP="00FE373B"/>
        </w:tc>
        <w:tc>
          <w:tcPr>
            <w:tcW w:w="885" w:type="dxa"/>
            <w:tcBorders>
              <w:bottom w:val="single" w:sz="4" w:space="0" w:color="auto"/>
            </w:tcBorders>
          </w:tcPr>
          <w:p w14:paraId="60DF8507" w14:textId="77777777" w:rsidR="00FE373B" w:rsidRPr="00FE373B" w:rsidRDefault="00FE373B" w:rsidP="00FE373B"/>
        </w:tc>
        <w:tc>
          <w:tcPr>
            <w:tcW w:w="3836" w:type="dxa"/>
          </w:tcPr>
          <w:p w14:paraId="79FF4EAE" w14:textId="77777777" w:rsidR="00FE373B" w:rsidRPr="00FE373B" w:rsidRDefault="00FE373B" w:rsidP="00FE373B"/>
        </w:tc>
      </w:tr>
      <w:tr w:rsidR="00FE373B" w:rsidRPr="003D654F" w14:paraId="79684C6F" w14:textId="77777777" w:rsidTr="00FE373B">
        <w:trPr>
          <w:cantSplit/>
          <w:trHeight w:val="472"/>
        </w:trPr>
        <w:tc>
          <w:tcPr>
            <w:tcW w:w="2655" w:type="dxa"/>
          </w:tcPr>
          <w:p w14:paraId="3EC306E4" w14:textId="77777777" w:rsidR="00FE373B" w:rsidRPr="00FE373B" w:rsidRDefault="00FE373B" w:rsidP="00FE373B"/>
        </w:tc>
        <w:tc>
          <w:tcPr>
            <w:tcW w:w="1770" w:type="dxa"/>
          </w:tcPr>
          <w:p w14:paraId="5AEC2F72" w14:textId="77777777" w:rsidR="00FE373B" w:rsidRPr="00FE373B" w:rsidRDefault="00FE373B" w:rsidP="00FE373B"/>
        </w:tc>
        <w:tc>
          <w:tcPr>
            <w:tcW w:w="885" w:type="dxa"/>
          </w:tcPr>
          <w:p w14:paraId="31E5015B" w14:textId="77777777" w:rsidR="00FE373B" w:rsidRPr="00FE373B" w:rsidRDefault="00FE373B" w:rsidP="00FE373B"/>
        </w:tc>
        <w:tc>
          <w:tcPr>
            <w:tcW w:w="885" w:type="dxa"/>
            <w:tcBorders>
              <w:bottom w:val="single" w:sz="4" w:space="0" w:color="auto"/>
            </w:tcBorders>
          </w:tcPr>
          <w:p w14:paraId="3971CAD6" w14:textId="77777777" w:rsidR="00FE373B" w:rsidRPr="00FE373B" w:rsidRDefault="00FE373B" w:rsidP="00FE373B"/>
        </w:tc>
        <w:tc>
          <w:tcPr>
            <w:tcW w:w="3836" w:type="dxa"/>
          </w:tcPr>
          <w:p w14:paraId="5D7F5838" w14:textId="77777777" w:rsidR="00FE373B" w:rsidRPr="00FE373B" w:rsidRDefault="00FE373B" w:rsidP="00FE373B"/>
        </w:tc>
      </w:tr>
    </w:tbl>
    <w:p w14:paraId="31493456" w14:textId="77777777" w:rsidR="00FE373B" w:rsidRPr="00FE373B" w:rsidRDefault="00FE373B" w:rsidP="00FE373B">
      <w:r w:rsidRPr="00FE373B">
        <w:lastRenderedPageBreak/>
        <w:t>Please continue on an additional sheet if necessary.</w:t>
      </w:r>
    </w:p>
    <w:p w14:paraId="6069A460" w14:textId="77777777" w:rsidR="00FE373B" w:rsidRPr="00FE373B" w:rsidRDefault="00FE373B" w:rsidP="008E4DDB">
      <w:pPr>
        <w:pStyle w:val="Heading2"/>
      </w:pPr>
      <w:r w:rsidRPr="00FE373B">
        <w:t>Gaps in Employment or Training: Please indicate and explain any gaps</w:t>
      </w:r>
    </w:p>
    <w:p w14:paraId="4FD3EE9C"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252"/>
        <w:gridCol w:w="3827"/>
      </w:tblGrid>
      <w:tr w:rsidR="00FE373B" w:rsidRPr="003D654F" w14:paraId="744B0154" w14:textId="77777777" w:rsidTr="00FE373B">
        <w:tc>
          <w:tcPr>
            <w:tcW w:w="2952" w:type="dxa"/>
          </w:tcPr>
          <w:p w14:paraId="1075BA8E" w14:textId="77777777" w:rsidR="00FE373B" w:rsidRPr="00FE373B" w:rsidRDefault="00FE373B" w:rsidP="00FE373B">
            <w:r w:rsidRPr="00FE373B">
              <w:t>Date From</w:t>
            </w:r>
          </w:p>
        </w:tc>
        <w:tc>
          <w:tcPr>
            <w:tcW w:w="3252" w:type="dxa"/>
          </w:tcPr>
          <w:p w14:paraId="0F8291EF" w14:textId="77777777" w:rsidR="00FE373B" w:rsidRPr="00FE373B" w:rsidRDefault="00FE373B" w:rsidP="00FE373B">
            <w:r w:rsidRPr="00FE373B">
              <w:t>Date To</w:t>
            </w:r>
          </w:p>
        </w:tc>
        <w:tc>
          <w:tcPr>
            <w:tcW w:w="3827" w:type="dxa"/>
          </w:tcPr>
          <w:p w14:paraId="1F254815" w14:textId="77777777" w:rsidR="00FE373B" w:rsidRPr="00FE373B" w:rsidRDefault="00FE373B" w:rsidP="00FE373B">
            <w:r w:rsidRPr="00FE373B">
              <w:t>Reason for Gap</w:t>
            </w:r>
          </w:p>
        </w:tc>
      </w:tr>
      <w:tr w:rsidR="00FE373B" w:rsidRPr="003D654F" w14:paraId="7A0DE29B" w14:textId="77777777" w:rsidTr="00FE373B">
        <w:tc>
          <w:tcPr>
            <w:tcW w:w="2952" w:type="dxa"/>
          </w:tcPr>
          <w:p w14:paraId="7C7EDA17" w14:textId="77777777" w:rsidR="00FE373B" w:rsidRPr="00FE373B" w:rsidRDefault="00FE373B" w:rsidP="00FE373B"/>
        </w:tc>
        <w:tc>
          <w:tcPr>
            <w:tcW w:w="3252" w:type="dxa"/>
          </w:tcPr>
          <w:p w14:paraId="298197D2" w14:textId="77777777" w:rsidR="00FE373B" w:rsidRPr="00FE373B" w:rsidRDefault="00FE373B" w:rsidP="00FE373B"/>
        </w:tc>
        <w:tc>
          <w:tcPr>
            <w:tcW w:w="3827" w:type="dxa"/>
          </w:tcPr>
          <w:p w14:paraId="6BAA29AE" w14:textId="77777777" w:rsidR="00FE373B" w:rsidRPr="00FE373B" w:rsidRDefault="00FE373B" w:rsidP="00FE373B"/>
        </w:tc>
      </w:tr>
      <w:tr w:rsidR="00FE373B" w:rsidRPr="003D654F" w14:paraId="7C6073BD" w14:textId="77777777" w:rsidTr="00FE373B">
        <w:tc>
          <w:tcPr>
            <w:tcW w:w="2952" w:type="dxa"/>
          </w:tcPr>
          <w:p w14:paraId="01BB51D1" w14:textId="77777777" w:rsidR="00FE373B" w:rsidRPr="00FE373B" w:rsidRDefault="00FE373B" w:rsidP="00FE373B"/>
        </w:tc>
        <w:tc>
          <w:tcPr>
            <w:tcW w:w="3252" w:type="dxa"/>
          </w:tcPr>
          <w:p w14:paraId="0A3E7BFF" w14:textId="77777777" w:rsidR="00FE373B" w:rsidRPr="00FE373B" w:rsidRDefault="00FE373B" w:rsidP="00FE373B"/>
        </w:tc>
        <w:tc>
          <w:tcPr>
            <w:tcW w:w="3827" w:type="dxa"/>
          </w:tcPr>
          <w:p w14:paraId="1A279A8B" w14:textId="77777777" w:rsidR="00FE373B" w:rsidRPr="00FE373B" w:rsidRDefault="00FE373B" w:rsidP="00FE373B"/>
        </w:tc>
      </w:tr>
      <w:tr w:rsidR="00FE373B" w:rsidRPr="003D654F" w14:paraId="105DE269" w14:textId="77777777" w:rsidTr="00FE373B">
        <w:tc>
          <w:tcPr>
            <w:tcW w:w="2952" w:type="dxa"/>
          </w:tcPr>
          <w:p w14:paraId="1B4525E4" w14:textId="77777777" w:rsidR="00FE373B" w:rsidRPr="00FE373B" w:rsidRDefault="00FE373B" w:rsidP="00FE373B"/>
        </w:tc>
        <w:tc>
          <w:tcPr>
            <w:tcW w:w="3252" w:type="dxa"/>
          </w:tcPr>
          <w:p w14:paraId="46CB603D" w14:textId="77777777" w:rsidR="00FE373B" w:rsidRPr="00FE373B" w:rsidRDefault="00FE373B" w:rsidP="00FE373B"/>
        </w:tc>
        <w:tc>
          <w:tcPr>
            <w:tcW w:w="3827" w:type="dxa"/>
          </w:tcPr>
          <w:p w14:paraId="0337D7C9" w14:textId="77777777" w:rsidR="00FE373B" w:rsidRPr="00FE373B" w:rsidRDefault="00FE373B" w:rsidP="00FE373B"/>
        </w:tc>
      </w:tr>
      <w:tr w:rsidR="00FE373B" w:rsidRPr="003D654F" w14:paraId="0865C648" w14:textId="77777777" w:rsidTr="00FE373B">
        <w:tc>
          <w:tcPr>
            <w:tcW w:w="2952" w:type="dxa"/>
          </w:tcPr>
          <w:p w14:paraId="7CC385F3" w14:textId="77777777" w:rsidR="00FE373B" w:rsidRPr="00FE373B" w:rsidRDefault="00FE373B" w:rsidP="00FE373B"/>
        </w:tc>
        <w:tc>
          <w:tcPr>
            <w:tcW w:w="3252" w:type="dxa"/>
          </w:tcPr>
          <w:p w14:paraId="73F6A7C5" w14:textId="77777777" w:rsidR="00FE373B" w:rsidRPr="00FE373B" w:rsidRDefault="00FE373B" w:rsidP="00FE373B"/>
        </w:tc>
        <w:tc>
          <w:tcPr>
            <w:tcW w:w="3827" w:type="dxa"/>
          </w:tcPr>
          <w:p w14:paraId="588F315E" w14:textId="77777777" w:rsidR="00FE373B" w:rsidRPr="00FE373B" w:rsidRDefault="00FE373B" w:rsidP="00FE373B"/>
        </w:tc>
      </w:tr>
      <w:tr w:rsidR="00FE373B" w:rsidRPr="003D654F" w14:paraId="7675B600" w14:textId="77777777" w:rsidTr="00FE373B">
        <w:tc>
          <w:tcPr>
            <w:tcW w:w="2952" w:type="dxa"/>
          </w:tcPr>
          <w:p w14:paraId="4374778C" w14:textId="77777777" w:rsidR="00FE373B" w:rsidRPr="00FE373B" w:rsidRDefault="00FE373B" w:rsidP="00FE373B"/>
        </w:tc>
        <w:tc>
          <w:tcPr>
            <w:tcW w:w="3252" w:type="dxa"/>
          </w:tcPr>
          <w:p w14:paraId="661B02F5" w14:textId="77777777" w:rsidR="00FE373B" w:rsidRPr="00FE373B" w:rsidRDefault="00FE373B" w:rsidP="00FE373B"/>
        </w:tc>
        <w:tc>
          <w:tcPr>
            <w:tcW w:w="3827" w:type="dxa"/>
          </w:tcPr>
          <w:p w14:paraId="354D6DB0" w14:textId="77777777" w:rsidR="00FE373B" w:rsidRPr="00FE373B" w:rsidRDefault="00FE373B" w:rsidP="00FE373B"/>
        </w:tc>
      </w:tr>
    </w:tbl>
    <w:p w14:paraId="1CD41FA1" w14:textId="77777777" w:rsidR="00FE373B" w:rsidRPr="00FE373B" w:rsidRDefault="00FE373B" w:rsidP="00FE373B"/>
    <w:p w14:paraId="10CE2042" w14:textId="77777777" w:rsidR="00FE373B" w:rsidRPr="00FE373B" w:rsidRDefault="00FE373B" w:rsidP="00FE373B">
      <w:r w:rsidRPr="00FE373B">
        <w:t xml:space="preserve">Please continue on an additional sheet if necessary. </w:t>
      </w:r>
    </w:p>
    <w:p w14:paraId="4EB8435E" w14:textId="77777777" w:rsidR="00FE373B" w:rsidRPr="00FE373B" w:rsidRDefault="00FE373B" w:rsidP="00FE373B"/>
    <w:p w14:paraId="0DFD3A41" w14:textId="77777777" w:rsidR="00FE373B" w:rsidRPr="00FE373B" w:rsidRDefault="00FE373B" w:rsidP="008E4DDB">
      <w:pPr>
        <w:pStyle w:val="Heading2"/>
      </w:pPr>
      <w:r w:rsidRPr="00FE373B">
        <w:t>Relevant Qualifications:</w:t>
      </w:r>
    </w:p>
    <w:p w14:paraId="46B07F91"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134"/>
        <w:gridCol w:w="3827"/>
      </w:tblGrid>
      <w:tr w:rsidR="00FE373B" w:rsidRPr="003D654F" w14:paraId="1EBFF6A6" w14:textId="77777777" w:rsidTr="00FE373B">
        <w:trPr>
          <w:cantSplit/>
        </w:trPr>
        <w:tc>
          <w:tcPr>
            <w:tcW w:w="2943" w:type="dxa"/>
          </w:tcPr>
          <w:p w14:paraId="7C1AC11A" w14:textId="77777777" w:rsidR="00FE373B" w:rsidRPr="00FE373B" w:rsidRDefault="00FE373B" w:rsidP="00FE373B">
            <w:r w:rsidRPr="00FE373B">
              <w:t>Educational Establishment / College / University</w:t>
            </w:r>
          </w:p>
        </w:tc>
        <w:tc>
          <w:tcPr>
            <w:tcW w:w="1134" w:type="dxa"/>
          </w:tcPr>
          <w:p w14:paraId="296F0413" w14:textId="77777777" w:rsidR="00FE373B" w:rsidRPr="00FE373B" w:rsidRDefault="00FE373B" w:rsidP="00FE373B">
            <w:r w:rsidRPr="00FE373B">
              <w:t>From</w:t>
            </w:r>
          </w:p>
        </w:tc>
        <w:tc>
          <w:tcPr>
            <w:tcW w:w="993" w:type="dxa"/>
          </w:tcPr>
          <w:p w14:paraId="22FC09AC" w14:textId="77777777" w:rsidR="00FE373B" w:rsidRPr="00FE373B" w:rsidRDefault="00FE373B" w:rsidP="00FE373B">
            <w:r w:rsidRPr="00FE373B">
              <w:t>To</w:t>
            </w:r>
          </w:p>
        </w:tc>
        <w:tc>
          <w:tcPr>
            <w:tcW w:w="1134" w:type="dxa"/>
          </w:tcPr>
          <w:p w14:paraId="3A0BCAE0" w14:textId="77777777" w:rsidR="00FE373B" w:rsidRPr="00FE373B" w:rsidRDefault="00FE373B" w:rsidP="00FE373B">
            <w:r w:rsidRPr="00FE373B">
              <w:t>FT/ PT</w:t>
            </w:r>
          </w:p>
        </w:tc>
        <w:tc>
          <w:tcPr>
            <w:tcW w:w="3827" w:type="dxa"/>
          </w:tcPr>
          <w:p w14:paraId="7172C079" w14:textId="77777777" w:rsidR="00FE373B" w:rsidRPr="00FE373B" w:rsidRDefault="00FE373B" w:rsidP="00FE373B">
            <w:r w:rsidRPr="00FE373B">
              <w:t>Exams passed and Qualifications gained including NVQs</w:t>
            </w:r>
          </w:p>
          <w:p w14:paraId="5A4EDEA3" w14:textId="77777777" w:rsidR="00FE373B" w:rsidRPr="00FE373B" w:rsidRDefault="00FE373B" w:rsidP="00FE373B">
            <w:r w:rsidRPr="00FE373B">
              <w:t>(include grades and date attained)</w:t>
            </w:r>
          </w:p>
        </w:tc>
      </w:tr>
      <w:tr w:rsidR="00FE373B" w:rsidRPr="003D654F" w14:paraId="77D2A261" w14:textId="77777777" w:rsidTr="00FE373B">
        <w:trPr>
          <w:cantSplit/>
        </w:trPr>
        <w:tc>
          <w:tcPr>
            <w:tcW w:w="2943" w:type="dxa"/>
          </w:tcPr>
          <w:p w14:paraId="4565F334" w14:textId="77777777" w:rsidR="00FE373B" w:rsidRPr="00FE373B" w:rsidRDefault="00FE373B" w:rsidP="00FE373B"/>
        </w:tc>
        <w:tc>
          <w:tcPr>
            <w:tcW w:w="1134" w:type="dxa"/>
          </w:tcPr>
          <w:p w14:paraId="732FF4DE" w14:textId="77777777" w:rsidR="00FE373B" w:rsidRPr="00FE373B" w:rsidRDefault="00FE373B" w:rsidP="00FE373B"/>
        </w:tc>
        <w:tc>
          <w:tcPr>
            <w:tcW w:w="993" w:type="dxa"/>
          </w:tcPr>
          <w:p w14:paraId="11D1E6D5" w14:textId="77777777" w:rsidR="00FE373B" w:rsidRPr="00FE373B" w:rsidRDefault="00FE373B" w:rsidP="00FE373B"/>
        </w:tc>
        <w:tc>
          <w:tcPr>
            <w:tcW w:w="1134" w:type="dxa"/>
          </w:tcPr>
          <w:p w14:paraId="3C91285C" w14:textId="77777777" w:rsidR="00FE373B" w:rsidRPr="00FE373B" w:rsidRDefault="00FE373B" w:rsidP="00FE373B"/>
        </w:tc>
        <w:tc>
          <w:tcPr>
            <w:tcW w:w="3827" w:type="dxa"/>
          </w:tcPr>
          <w:p w14:paraId="27C626FE" w14:textId="77777777" w:rsidR="00FE373B" w:rsidRPr="00FE373B" w:rsidRDefault="00FE373B" w:rsidP="00FE373B"/>
        </w:tc>
      </w:tr>
      <w:tr w:rsidR="00FE373B" w:rsidRPr="003D654F" w14:paraId="471ABA11" w14:textId="77777777" w:rsidTr="00FE373B">
        <w:trPr>
          <w:cantSplit/>
        </w:trPr>
        <w:tc>
          <w:tcPr>
            <w:tcW w:w="2943" w:type="dxa"/>
          </w:tcPr>
          <w:p w14:paraId="66AC67B6" w14:textId="77777777" w:rsidR="00FE373B" w:rsidRPr="00FE373B" w:rsidRDefault="00FE373B" w:rsidP="00FE373B"/>
        </w:tc>
        <w:tc>
          <w:tcPr>
            <w:tcW w:w="1134" w:type="dxa"/>
          </w:tcPr>
          <w:p w14:paraId="7F139059" w14:textId="77777777" w:rsidR="00FE373B" w:rsidRPr="00FE373B" w:rsidRDefault="00FE373B" w:rsidP="00FE373B"/>
        </w:tc>
        <w:tc>
          <w:tcPr>
            <w:tcW w:w="993" w:type="dxa"/>
          </w:tcPr>
          <w:p w14:paraId="2C95A15E" w14:textId="77777777" w:rsidR="00FE373B" w:rsidRPr="00FE373B" w:rsidRDefault="00FE373B" w:rsidP="00FE373B"/>
        </w:tc>
        <w:tc>
          <w:tcPr>
            <w:tcW w:w="1134" w:type="dxa"/>
          </w:tcPr>
          <w:p w14:paraId="035C5085" w14:textId="77777777" w:rsidR="00FE373B" w:rsidRPr="00FE373B" w:rsidRDefault="00FE373B" w:rsidP="00FE373B"/>
        </w:tc>
        <w:tc>
          <w:tcPr>
            <w:tcW w:w="3827" w:type="dxa"/>
          </w:tcPr>
          <w:p w14:paraId="0789A8BB" w14:textId="77777777" w:rsidR="00FE373B" w:rsidRPr="00FE373B" w:rsidRDefault="00FE373B" w:rsidP="00FE373B"/>
        </w:tc>
      </w:tr>
      <w:tr w:rsidR="00FE373B" w:rsidRPr="003D654F" w14:paraId="6430AC5C" w14:textId="77777777" w:rsidTr="00FE373B">
        <w:trPr>
          <w:cantSplit/>
        </w:trPr>
        <w:tc>
          <w:tcPr>
            <w:tcW w:w="2943" w:type="dxa"/>
          </w:tcPr>
          <w:p w14:paraId="6760F77D" w14:textId="77777777" w:rsidR="00FE373B" w:rsidRPr="00FE373B" w:rsidRDefault="00FE373B" w:rsidP="00FE373B"/>
        </w:tc>
        <w:tc>
          <w:tcPr>
            <w:tcW w:w="1134" w:type="dxa"/>
          </w:tcPr>
          <w:p w14:paraId="0E036409" w14:textId="77777777" w:rsidR="00FE373B" w:rsidRPr="00FE373B" w:rsidRDefault="00FE373B" w:rsidP="00FE373B"/>
        </w:tc>
        <w:tc>
          <w:tcPr>
            <w:tcW w:w="993" w:type="dxa"/>
          </w:tcPr>
          <w:p w14:paraId="332156C8" w14:textId="77777777" w:rsidR="00FE373B" w:rsidRPr="00FE373B" w:rsidRDefault="00FE373B" w:rsidP="00FE373B"/>
        </w:tc>
        <w:tc>
          <w:tcPr>
            <w:tcW w:w="1134" w:type="dxa"/>
          </w:tcPr>
          <w:p w14:paraId="210B0243" w14:textId="77777777" w:rsidR="00FE373B" w:rsidRPr="00FE373B" w:rsidRDefault="00FE373B" w:rsidP="00FE373B"/>
        </w:tc>
        <w:tc>
          <w:tcPr>
            <w:tcW w:w="3827" w:type="dxa"/>
          </w:tcPr>
          <w:p w14:paraId="3E628262" w14:textId="77777777" w:rsidR="00FE373B" w:rsidRPr="00FE373B" w:rsidRDefault="00FE373B" w:rsidP="00FE373B"/>
        </w:tc>
      </w:tr>
      <w:tr w:rsidR="00FE373B" w:rsidRPr="003D654F" w14:paraId="141FBEB6" w14:textId="77777777" w:rsidTr="00FE373B">
        <w:trPr>
          <w:cantSplit/>
        </w:trPr>
        <w:tc>
          <w:tcPr>
            <w:tcW w:w="2943" w:type="dxa"/>
          </w:tcPr>
          <w:p w14:paraId="3A513F8E" w14:textId="77777777" w:rsidR="00FE373B" w:rsidRPr="00FE373B" w:rsidRDefault="00FE373B" w:rsidP="00FE373B"/>
        </w:tc>
        <w:tc>
          <w:tcPr>
            <w:tcW w:w="1134" w:type="dxa"/>
          </w:tcPr>
          <w:p w14:paraId="5A000745" w14:textId="77777777" w:rsidR="00FE373B" w:rsidRPr="00FE373B" w:rsidRDefault="00FE373B" w:rsidP="00FE373B"/>
        </w:tc>
        <w:tc>
          <w:tcPr>
            <w:tcW w:w="993" w:type="dxa"/>
          </w:tcPr>
          <w:p w14:paraId="4E23D65B" w14:textId="77777777" w:rsidR="00FE373B" w:rsidRPr="00FE373B" w:rsidRDefault="00FE373B" w:rsidP="00FE373B"/>
        </w:tc>
        <w:tc>
          <w:tcPr>
            <w:tcW w:w="1134" w:type="dxa"/>
          </w:tcPr>
          <w:p w14:paraId="4FE3374D" w14:textId="77777777" w:rsidR="00FE373B" w:rsidRPr="00FE373B" w:rsidRDefault="00FE373B" w:rsidP="00FE373B"/>
        </w:tc>
        <w:tc>
          <w:tcPr>
            <w:tcW w:w="3827" w:type="dxa"/>
          </w:tcPr>
          <w:p w14:paraId="5ACD616F" w14:textId="77777777" w:rsidR="00FE373B" w:rsidRPr="00FE373B" w:rsidRDefault="00FE373B" w:rsidP="00FE373B"/>
        </w:tc>
      </w:tr>
      <w:tr w:rsidR="00FE373B" w:rsidRPr="003D654F" w14:paraId="282FC8C7" w14:textId="77777777" w:rsidTr="00FE373B">
        <w:trPr>
          <w:cantSplit/>
        </w:trPr>
        <w:tc>
          <w:tcPr>
            <w:tcW w:w="2943" w:type="dxa"/>
          </w:tcPr>
          <w:p w14:paraId="20E4085D" w14:textId="77777777" w:rsidR="00FE373B" w:rsidRPr="00FE373B" w:rsidRDefault="00FE373B" w:rsidP="00FE373B"/>
        </w:tc>
        <w:tc>
          <w:tcPr>
            <w:tcW w:w="1134" w:type="dxa"/>
          </w:tcPr>
          <w:p w14:paraId="67218CC2" w14:textId="77777777" w:rsidR="00FE373B" w:rsidRPr="00FE373B" w:rsidRDefault="00FE373B" w:rsidP="00FE373B"/>
        </w:tc>
        <w:tc>
          <w:tcPr>
            <w:tcW w:w="993" w:type="dxa"/>
          </w:tcPr>
          <w:p w14:paraId="0D21D86E" w14:textId="77777777" w:rsidR="00FE373B" w:rsidRPr="00FE373B" w:rsidRDefault="00FE373B" w:rsidP="00FE373B"/>
        </w:tc>
        <w:tc>
          <w:tcPr>
            <w:tcW w:w="1134" w:type="dxa"/>
          </w:tcPr>
          <w:p w14:paraId="6678A14A" w14:textId="77777777" w:rsidR="00FE373B" w:rsidRPr="00FE373B" w:rsidRDefault="00FE373B" w:rsidP="00FE373B"/>
        </w:tc>
        <w:tc>
          <w:tcPr>
            <w:tcW w:w="3827" w:type="dxa"/>
          </w:tcPr>
          <w:p w14:paraId="3CD08FF7" w14:textId="77777777" w:rsidR="00FE373B" w:rsidRPr="00FE373B" w:rsidRDefault="00FE373B" w:rsidP="00FE373B"/>
        </w:tc>
      </w:tr>
      <w:tr w:rsidR="00FE373B" w:rsidRPr="003D654F" w14:paraId="2560F671" w14:textId="77777777" w:rsidTr="00FE373B">
        <w:trPr>
          <w:cantSplit/>
        </w:trPr>
        <w:tc>
          <w:tcPr>
            <w:tcW w:w="2943" w:type="dxa"/>
          </w:tcPr>
          <w:p w14:paraId="4C365029" w14:textId="77777777" w:rsidR="00FE373B" w:rsidRPr="00FE373B" w:rsidRDefault="00FE373B" w:rsidP="00FE373B"/>
        </w:tc>
        <w:tc>
          <w:tcPr>
            <w:tcW w:w="1134" w:type="dxa"/>
          </w:tcPr>
          <w:p w14:paraId="5AAE14E0" w14:textId="77777777" w:rsidR="00FE373B" w:rsidRPr="00FE373B" w:rsidRDefault="00FE373B" w:rsidP="00FE373B"/>
        </w:tc>
        <w:tc>
          <w:tcPr>
            <w:tcW w:w="993" w:type="dxa"/>
          </w:tcPr>
          <w:p w14:paraId="6363C95D" w14:textId="77777777" w:rsidR="00FE373B" w:rsidRPr="00FE373B" w:rsidRDefault="00FE373B" w:rsidP="00FE373B"/>
        </w:tc>
        <w:tc>
          <w:tcPr>
            <w:tcW w:w="1134" w:type="dxa"/>
          </w:tcPr>
          <w:p w14:paraId="0630D585" w14:textId="77777777" w:rsidR="00FE373B" w:rsidRPr="00FE373B" w:rsidRDefault="00FE373B" w:rsidP="00FE373B"/>
        </w:tc>
        <w:tc>
          <w:tcPr>
            <w:tcW w:w="3827" w:type="dxa"/>
          </w:tcPr>
          <w:p w14:paraId="1A7C15E7" w14:textId="77777777" w:rsidR="00FE373B" w:rsidRPr="00FE373B" w:rsidRDefault="00FE373B" w:rsidP="00FE373B"/>
        </w:tc>
      </w:tr>
    </w:tbl>
    <w:p w14:paraId="13DB1762" w14:textId="77777777" w:rsidR="00FE373B" w:rsidRPr="00FE373B" w:rsidRDefault="00FE373B" w:rsidP="00FE373B"/>
    <w:p w14:paraId="571CC545" w14:textId="77777777" w:rsidR="00FE373B" w:rsidRPr="00FE373B" w:rsidRDefault="00FE373B" w:rsidP="008E4DDB">
      <w:pPr>
        <w:pStyle w:val="Heading2"/>
      </w:pPr>
      <w:r w:rsidRPr="00FE373B">
        <w:t>Professional Membership / Registration:</w:t>
      </w:r>
    </w:p>
    <w:p w14:paraId="05C8CA87"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701"/>
        <w:gridCol w:w="1560"/>
        <w:gridCol w:w="3827"/>
      </w:tblGrid>
      <w:tr w:rsidR="00FE373B" w:rsidRPr="003D654F" w14:paraId="63B05F66" w14:textId="77777777" w:rsidTr="00FE373B">
        <w:tc>
          <w:tcPr>
            <w:tcW w:w="2943" w:type="dxa"/>
          </w:tcPr>
          <w:p w14:paraId="030E4416" w14:textId="77777777" w:rsidR="00FE373B" w:rsidRPr="00FE373B" w:rsidRDefault="00FE373B" w:rsidP="00FE373B">
            <w:r w:rsidRPr="00FE373B">
              <w:t>Professional Body</w:t>
            </w:r>
          </w:p>
        </w:tc>
        <w:tc>
          <w:tcPr>
            <w:tcW w:w="1701" w:type="dxa"/>
          </w:tcPr>
          <w:p w14:paraId="5556A575" w14:textId="77777777" w:rsidR="00FE373B" w:rsidRPr="00FE373B" w:rsidRDefault="00FE373B" w:rsidP="00FE373B">
            <w:r w:rsidRPr="00FE373B">
              <w:t>Membership Registration №</w:t>
            </w:r>
          </w:p>
        </w:tc>
        <w:tc>
          <w:tcPr>
            <w:tcW w:w="1560" w:type="dxa"/>
          </w:tcPr>
          <w:p w14:paraId="78164C73" w14:textId="77777777" w:rsidR="00FE373B" w:rsidRPr="00FE373B" w:rsidRDefault="00FE373B" w:rsidP="00FE373B">
            <w:r w:rsidRPr="00FE373B">
              <w:t>Membership Status</w:t>
            </w:r>
          </w:p>
        </w:tc>
        <w:tc>
          <w:tcPr>
            <w:tcW w:w="3827" w:type="dxa"/>
          </w:tcPr>
          <w:p w14:paraId="0A7FCB8C" w14:textId="77777777" w:rsidR="00FE373B" w:rsidRPr="00FE373B" w:rsidRDefault="00FE373B" w:rsidP="00FE373B">
            <w:r w:rsidRPr="00FE373B">
              <w:t>Date Entered / Awarded</w:t>
            </w:r>
          </w:p>
        </w:tc>
      </w:tr>
      <w:tr w:rsidR="00FE373B" w:rsidRPr="003D654F" w14:paraId="464BA031" w14:textId="77777777" w:rsidTr="00FE373B">
        <w:tc>
          <w:tcPr>
            <w:tcW w:w="2943" w:type="dxa"/>
          </w:tcPr>
          <w:p w14:paraId="0048A5F9" w14:textId="77777777" w:rsidR="00FE373B" w:rsidRPr="00FE373B" w:rsidRDefault="00FE373B" w:rsidP="00FE373B"/>
        </w:tc>
        <w:tc>
          <w:tcPr>
            <w:tcW w:w="1701" w:type="dxa"/>
          </w:tcPr>
          <w:p w14:paraId="7E13F3BB" w14:textId="77777777" w:rsidR="00FE373B" w:rsidRPr="00FE373B" w:rsidRDefault="00FE373B" w:rsidP="00FE373B"/>
        </w:tc>
        <w:tc>
          <w:tcPr>
            <w:tcW w:w="1560" w:type="dxa"/>
          </w:tcPr>
          <w:p w14:paraId="5E7A4891" w14:textId="77777777" w:rsidR="00FE373B" w:rsidRPr="00FE373B" w:rsidRDefault="00FE373B" w:rsidP="00FE373B"/>
        </w:tc>
        <w:tc>
          <w:tcPr>
            <w:tcW w:w="3827" w:type="dxa"/>
          </w:tcPr>
          <w:p w14:paraId="143EBFAA" w14:textId="77777777" w:rsidR="00FE373B" w:rsidRPr="00FE373B" w:rsidRDefault="00FE373B" w:rsidP="00FE373B"/>
        </w:tc>
      </w:tr>
      <w:tr w:rsidR="00FE373B" w:rsidRPr="003D654F" w14:paraId="711A379F" w14:textId="77777777" w:rsidTr="00FE373B">
        <w:tc>
          <w:tcPr>
            <w:tcW w:w="2943" w:type="dxa"/>
          </w:tcPr>
          <w:p w14:paraId="5E4D63EC" w14:textId="77777777" w:rsidR="00FE373B" w:rsidRPr="00FE373B" w:rsidRDefault="00FE373B" w:rsidP="00FE373B"/>
        </w:tc>
        <w:tc>
          <w:tcPr>
            <w:tcW w:w="1701" w:type="dxa"/>
          </w:tcPr>
          <w:p w14:paraId="59FF32B1" w14:textId="77777777" w:rsidR="00FE373B" w:rsidRPr="00FE373B" w:rsidRDefault="00FE373B" w:rsidP="00FE373B"/>
        </w:tc>
        <w:tc>
          <w:tcPr>
            <w:tcW w:w="1560" w:type="dxa"/>
          </w:tcPr>
          <w:p w14:paraId="2E48A7F6" w14:textId="77777777" w:rsidR="00FE373B" w:rsidRPr="00FE373B" w:rsidRDefault="00FE373B" w:rsidP="00FE373B"/>
        </w:tc>
        <w:tc>
          <w:tcPr>
            <w:tcW w:w="3827" w:type="dxa"/>
          </w:tcPr>
          <w:p w14:paraId="34606548" w14:textId="77777777" w:rsidR="00FE373B" w:rsidRPr="00FE373B" w:rsidRDefault="00FE373B" w:rsidP="00FE373B"/>
        </w:tc>
      </w:tr>
      <w:tr w:rsidR="00FE373B" w:rsidRPr="003D654F" w14:paraId="177C162A" w14:textId="77777777" w:rsidTr="00FE373B">
        <w:tc>
          <w:tcPr>
            <w:tcW w:w="2943" w:type="dxa"/>
          </w:tcPr>
          <w:p w14:paraId="15D4BF02" w14:textId="77777777" w:rsidR="00FE373B" w:rsidRPr="00FE373B" w:rsidRDefault="00FE373B" w:rsidP="00FE373B"/>
        </w:tc>
        <w:tc>
          <w:tcPr>
            <w:tcW w:w="1701" w:type="dxa"/>
          </w:tcPr>
          <w:p w14:paraId="1DB0671A" w14:textId="77777777" w:rsidR="00FE373B" w:rsidRPr="00FE373B" w:rsidRDefault="00FE373B" w:rsidP="00FE373B"/>
        </w:tc>
        <w:tc>
          <w:tcPr>
            <w:tcW w:w="1560" w:type="dxa"/>
          </w:tcPr>
          <w:p w14:paraId="13700CD7" w14:textId="77777777" w:rsidR="00FE373B" w:rsidRPr="00FE373B" w:rsidRDefault="00FE373B" w:rsidP="00FE373B"/>
        </w:tc>
        <w:tc>
          <w:tcPr>
            <w:tcW w:w="3827" w:type="dxa"/>
          </w:tcPr>
          <w:p w14:paraId="4CA95704" w14:textId="77777777" w:rsidR="00FE373B" w:rsidRPr="00FE373B" w:rsidRDefault="00FE373B" w:rsidP="00FE373B"/>
        </w:tc>
      </w:tr>
    </w:tbl>
    <w:p w14:paraId="0E6AF758" w14:textId="77777777" w:rsidR="00FE373B" w:rsidRPr="00FE373B" w:rsidRDefault="00FE373B" w:rsidP="00FE373B"/>
    <w:p w14:paraId="389F9348" w14:textId="77777777" w:rsidR="00FE373B" w:rsidRPr="00FE373B" w:rsidRDefault="00FE373B" w:rsidP="008E4DDB">
      <w:pPr>
        <w:pStyle w:val="Heading2"/>
      </w:pPr>
      <w:r w:rsidRPr="00FE373B">
        <w:lastRenderedPageBreak/>
        <w:t>Relevant Training (e.g. short courses/ further development):</w:t>
      </w:r>
    </w:p>
    <w:p w14:paraId="5CE2005B"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4678"/>
      </w:tblGrid>
      <w:tr w:rsidR="00FE373B" w:rsidRPr="003D654F" w14:paraId="01746B7D" w14:textId="77777777" w:rsidTr="00FE373B">
        <w:tc>
          <w:tcPr>
            <w:tcW w:w="3652" w:type="dxa"/>
          </w:tcPr>
          <w:p w14:paraId="65347CAC" w14:textId="77777777" w:rsidR="00FE373B" w:rsidRPr="00FE373B" w:rsidRDefault="00FE373B" w:rsidP="00FE373B">
            <w:r w:rsidRPr="00FE373B">
              <w:t>Course</w:t>
            </w:r>
          </w:p>
        </w:tc>
        <w:tc>
          <w:tcPr>
            <w:tcW w:w="1701" w:type="dxa"/>
          </w:tcPr>
          <w:p w14:paraId="299FB59E" w14:textId="77777777" w:rsidR="00FE373B" w:rsidRPr="00FE373B" w:rsidRDefault="00FE373B" w:rsidP="00FE373B">
            <w:r w:rsidRPr="00FE373B">
              <w:t>Date</w:t>
            </w:r>
          </w:p>
        </w:tc>
        <w:tc>
          <w:tcPr>
            <w:tcW w:w="4678" w:type="dxa"/>
          </w:tcPr>
          <w:p w14:paraId="6F072DC9" w14:textId="77777777" w:rsidR="00FE373B" w:rsidRPr="00FE373B" w:rsidRDefault="00FE373B" w:rsidP="00FE373B">
            <w:r w:rsidRPr="00FE373B">
              <w:t>Qualification (if appropriate)</w:t>
            </w:r>
          </w:p>
        </w:tc>
      </w:tr>
      <w:tr w:rsidR="00FE373B" w:rsidRPr="003D654F" w14:paraId="469E7BEB" w14:textId="77777777" w:rsidTr="00FE373B">
        <w:tc>
          <w:tcPr>
            <w:tcW w:w="3652" w:type="dxa"/>
          </w:tcPr>
          <w:p w14:paraId="6A4C4A70" w14:textId="77777777" w:rsidR="00FE373B" w:rsidRPr="00FE373B" w:rsidRDefault="00FE373B" w:rsidP="00FE373B"/>
        </w:tc>
        <w:tc>
          <w:tcPr>
            <w:tcW w:w="1701" w:type="dxa"/>
          </w:tcPr>
          <w:p w14:paraId="0BD09517" w14:textId="77777777" w:rsidR="00FE373B" w:rsidRPr="00FE373B" w:rsidRDefault="00FE373B" w:rsidP="00FE373B"/>
        </w:tc>
        <w:tc>
          <w:tcPr>
            <w:tcW w:w="4678" w:type="dxa"/>
          </w:tcPr>
          <w:p w14:paraId="5BF44F99" w14:textId="77777777" w:rsidR="00FE373B" w:rsidRPr="00FE373B" w:rsidRDefault="00FE373B" w:rsidP="00FE373B"/>
        </w:tc>
      </w:tr>
      <w:tr w:rsidR="00FE373B" w:rsidRPr="003D654F" w14:paraId="33088840" w14:textId="77777777" w:rsidTr="00FE373B">
        <w:tc>
          <w:tcPr>
            <w:tcW w:w="3652" w:type="dxa"/>
          </w:tcPr>
          <w:p w14:paraId="4904D052" w14:textId="77777777" w:rsidR="00FE373B" w:rsidRPr="00FE373B" w:rsidRDefault="00FE373B" w:rsidP="00FE373B"/>
        </w:tc>
        <w:tc>
          <w:tcPr>
            <w:tcW w:w="1701" w:type="dxa"/>
          </w:tcPr>
          <w:p w14:paraId="58B8AD7C" w14:textId="77777777" w:rsidR="00FE373B" w:rsidRPr="00FE373B" w:rsidRDefault="00FE373B" w:rsidP="00FE373B"/>
        </w:tc>
        <w:tc>
          <w:tcPr>
            <w:tcW w:w="4678" w:type="dxa"/>
          </w:tcPr>
          <w:p w14:paraId="3FE443C4" w14:textId="77777777" w:rsidR="00FE373B" w:rsidRPr="00FE373B" w:rsidRDefault="00FE373B" w:rsidP="00FE373B"/>
        </w:tc>
      </w:tr>
      <w:tr w:rsidR="00FE373B" w:rsidRPr="003D654F" w14:paraId="19CED64E" w14:textId="77777777" w:rsidTr="00FE373B">
        <w:tc>
          <w:tcPr>
            <w:tcW w:w="3652" w:type="dxa"/>
          </w:tcPr>
          <w:p w14:paraId="695FD51E" w14:textId="77777777" w:rsidR="00FE373B" w:rsidRPr="00FE373B" w:rsidRDefault="00FE373B" w:rsidP="00FE373B"/>
        </w:tc>
        <w:tc>
          <w:tcPr>
            <w:tcW w:w="1701" w:type="dxa"/>
          </w:tcPr>
          <w:p w14:paraId="1C7FBFE2" w14:textId="77777777" w:rsidR="00FE373B" w:rsidRPr="00FE373B" w:rsidRDefault="00FE373B" w:rsidP="00FE373B"/>
        </w:tc>
        <w:tc>
          <w:tcPr>
            <w:tcW w:w="4678" w:type="dxa"/>
          </w:tcPr>
          <w:p w14:paraId="6BF10EBA" w14:textId="77777777" w:rsidR="00FE373B" w:rsidRPr="00FE373B" w:rsidRDefault="00FE373B" w:rsidP="00FE373B"/>
        </w:tc>
      </w:tr>
      <w:tr w:rsidR="00FE373B" w:rsidRPr="003D654F" w14:paraId="46589892" w14:textId="77777777" w:rsidTr="00FE373B">
        <w:tc>
          <w:tcPr>
            <w:tcW w:w="3652" w:type="dxa"/>
          </w:tcPr>
          <w:p w14:paraId="2F0034FF" w14:textId="77777777" w:rsidR="00FE373B" w:rsidRPr="00FE373B" w:rsidRDefault="00FE373B" w:rsidP="00FE373B"/>
        </w:tc>
        <w:tc>
          <w:tcPr>
            <w:tcW w:w="1701" w:type="dxa"/>
          </w:tcPr>
          <w:p w14:paraId="35FDD921" w14:textId="77777777" w:rsidR="00FE373B" w:rsidRPr="00FE373B" w:rsidRDefault="00FE373B" w:rsidP="00FE373B"/>
        </w:tc>
        <w:tc>
          <w:tcPr>
            <w:tcW w:w="4678" w:type="dxa"/>
          </w:tcPr>
          <w:p w14:paraId="667F8D32" w14:textId="77777777" w:rsidR="00FE373B" w:rsidRPr="00FE373B" w:rsidRDefault="00FE373B" w:rsidP="00FE373B"/>
        </w:tc>
      </w:tr>
    </w:tbl>
    <w:p w14:paraId="4FE1F7F9" w14:textId="77777777" w:rsidR="00FE373B" w:rsidRPr="00FE373B" w:rsidRDefault="00FE373B" w:rsidP="00FE373B"/>
    <w:p w14:paraId="2AF2EA9E" w14:textId="77777777" w:rsidR="00FE373B" w:rsidRPr="00FE373B" w:rsidRDefault="00FE373B" w:rsidP="00FE373B">
      <w:r w:rsidRPr="00FE373B">
        <w:t>Please continue on an additional sheet if necessary.</w:t>
      </w:r>
    </w:p>
    <w:p w14:paraId="441F7D19" w14:textId="77777777" w:rsidR="00FE373B" w:rsidRPr="00FE373B" w:rsidRDefault="00FE373B" w:rsidP="00FE373B"/>
    <w:p w14:paraId="070F0FC9" w14:textId="77777777" w:rsidR="00FE373B" w:rsidRPr="00FE373B" w:rsidRDefault="00FE373B" w:rsidP="008E4DDB">
      <w:pPr>
        <w:pStyle w:val="Heading2"/>
      </w:pPr>
      <w:r w:rsidRPr="00FE373B">
        <w:t xml:space="preserve">Supporting Evidence: </w:t>
      </w:r>
    </w:p>
    <w:p w14:paraId="67DD547B" w14:textId="77777777" w:rsidR="00FE373B" w:rsidRPr="00FE373B" w:rsidRDefault="00FE373B" w:rsidP="007C693E">
      <w:pPr>
        <w:pStyle w:val="Bold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FE373B" w:rsidRPr="003D654F" w14:paraId="247A68FA" w14:textId="77777777" w:rsidTr="00FE373B">
        <w:tc>
          <w:tcPr>
            <w:tcW w:w="10031" w:type="dxa"/>
          </w:tcPr>
          <w:p w14:paraId="30FED0F2" w14:textId="77777777" w:rsidR="00FE373B" w:rsidRPr="00FE373B" w:rsidRDefault="00FE373B" w:rsidP="00FE373B">
            <w:r w:rsidRPr="00FE373B">
              <w:t>Please indicate below why you are applying for this post:</w:t>
            </w:r>
          </w:p>
          <w:p w14:paraId="3AA29AB9" w14:textId="77777777" w:rsidR="00FE373B" w:rsidRPr="00FE373B" w:rsidRDefault="00FE373B" w:rsidP="00FE373B"/>
          <w:p w14:paraId="0B1677A3" w14:textId="77777777" w:rsidR="00FE373B" w:rsidRPr="00FE373B" w:rsidRDefault="00FE373B" w:rsidP="00FE373B"/>
          <w:p w14:paraId="77F8662D" w14:textId="77777777" w:rsidR="00FE373B" w:rsidRPr="00FE373B" w:rsidRDefault="00FE373B" w:rsidP="00FE373B"/>
          <w:p w14:paraId="0F74D4DF" w14:textId="77777777" w:rsidR="00FE373B" w:rsidRPr="00FE373B" w:rsidRDefault="00FE373B" w:rsidP="00FE373B"/>
          <w:p w14:paraId="101720B1" w14:textId="77777777" w:rsidR="00FE373B" w:rsidRPr="00FE373B" w:rsidRDefault="00FE373B" w:rsidP="00FE373B"/>
          <w:p w14:paraId="624DEA2F" w14:textId="77777777" w:rsidR="00FE373B" w:rsidRPr="00FE373B" w:rsidRDefault="00FE373B" w:rsidP="00FE373B"/>
          <w:p w14:paraId="621DFCA4" w14:textId="77777777" w:rsidR="00FE373B" w:rsidRPr="00FE373B" w:rsidRDefault="00FE373B" w:rsidP="00FE373B"/>
          <w:p w14:paraId="33720B2D" w14:textId="77777777" w:rsidR="00FE373B" w:rsidRPr="00FE373B" w:rsidRDefault="00FE373B" w:rsidP="00FE373B"/>
          <w:p w14:paraId="392390E5" w14:textId="77777777" w:rsidR="00FE373B" w:rsidRPr="00FE373B" w:rsidRDefault="00FE373B" w:rsidP="00FE373B"/>
        </w:tc>
      </w:tr>
    </w:tbl>
    <w:p w14:paraId="0719F2C0"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FE373B" w:rsidRPr="003D654F" w14:paraId="0399E60D" w14:textId="77777777" w:rsidTr="00FE373B">
        <w:tc>
          <w:tcPr>
            <w:tcW w:w="10031" w:type="dxa"/>
          </w:tcPr>
          <w:p w14:paraId="09825E82" w14:textId="77777777" w:rsidR="00FE373B" w:rsidRPr="00FE373B" w:rsidRDefault="00FE373B" w:rsidP="00FE373B">
            <w:r w:rsidRPr="00FE373B">
              <w:t>Please say how your skills, knowledge and previous experience, whether paid or unpaid, community activities, domestic or family experience, are relevant to the post and how they meet the criteria on the person specification and job description:</w:t>
            </w:r>
          </w:p>
          <w:p w14:paraId="697061E3" w14:textId="77777777" w:rsidR="00FE373B" w:rsidRPr="00FE373B" w:rsidRDefault="00FE373B" w:rsidP="00FE373B"/>
          <w:p w14:paraId="1768384E" w14:textId="77777777" w:rsidR="00FE373B" w:rsidRPr="00FE373B" w:rsidRDefault="00FE373B" w:rsidP="00FE373B"/>
          <w:p w14:paraId="1444BEF6" w14:textId="77777777" w:rsidR="00FE373B" w:rsidRPr="00FE373B" w:rsidRDefault="00FE373B" w:rsidP="00FE373B"/>
          <w:p w14:paraId="2C5EA6CE" w14:textId="77777777" w:rsidR="00FE373B" w:rsidRPr="00FE373B" w:rsidRDefault="00FE373B" w:rsidP="00FE373B"/>
          <w:p w14:paraId="4631F298" w14:textId="77777777" w:rsidR="00FE373B" w:rsidRPr="00FE373B" w:rsidRDefault="00FE373B" w:rsidP="00FE373B"/>
          <w:p w14:paraId="05348F2F" w14:textId="77777777" w:rsidR="00FE373B" w:rsidRPr="00FE373B" w:rsidRDefault="00FE373B" w:rsidP="00FE373B"/>
          <w:p w14:paraId="4C65A902" w14:textId="77777777" w:rsidR="00FE373B" w:rsidRPr="00FE373B" w:rsidRDefault="00FE373B" w:rsidP="00FE373B"/>
          <w:p w14:paraId="73118EA3" w14:textId="77777777" w:rsidR="00FE373B" w:rsidRPr="00FE373B" w:rsidRDefault="00FE373B" w:rsidP="00FE373B"/>
        </w:tc>
      </w:tr>
    </w:tbl>
    <w:p w14:paraId="421B2450" w14:textId="77777777" w:rsidR="00FE373B" w:rsidRPr="00FE373B" w:rsidRDefault="00FE373B" w:rsidP="008E4DDB">
      <w:pPr>
        <w:pStyle w:val="Heading2"/>
      </w:pPr>
      <w:r w:rsidRPr="00FE373B">
        <w:lastRenderedPageBreak/>
        <w:t>References:</w:t>
      </w:r>
    </w:p>
    <w:p w14:paraId="264CF59E" w14:textId="77777777" w:rsidR="00FE373B" w:rsidRPr="00FE373B" w:rsidRDefault="00FE373B" w:rsidP="00FE373B"/>
    <w:p w14:paraId="71777F18" w14:textId="77777777" w:rsidR="00FE373B" w:rsidRPr="00FE373B" w:rsidRDefault="00FE373B" w:rsidP="00FE373B">
      <w:r w:rsidRPr="00FE373B">
        <w:t>Please give the name and address of two referees from which the Council may seek information regarding your suitability for employment covering at least the last 3 years of your employment. If you are currently employed, one of the referees must be your current employer; otherwise it must be your most recent employer. If you are in, or have just completed full-time education, one referee should be from your school / college or university. These should not include a relative and personal referees must be able to comment on your skills and abilities in relation to the post.  Please continue on a separate sheet if necessary</w:t>
      </w:r>
    </w:p>
    <w:p w14:paraId="1053AD9D" w14:textId="77777777" w:rsidR="00FE373B" w:rsidRPr="00FE373B" w:rsidRDefault="00FE373B" w:rsidP="00FE373B"/>
    <w:p w14:paraId="7538171B" w14:textId="77777777" w:rsidR="00FE373B" w:rsidRPr="00FE373B" w:rsidRDefault="00FE373B" w:rsidP="007C693E">
      <w:pPr>
        <w:pStyle w:val="Boldtext"/>
      </w:pPr>
      <w:r w:rsidRPr="00FE373B">
        <w:t xml:space="preserve">For posts that require a DBS check </w:t>
      </w:r>
    </w:p>
    <w:p w14:paraId="03DB540F" w14:textId="77777777" w:rsidR="00FE373B" w:rsidRPr="00FE373B" w:rsidRDefault="00FE373B" w:rsidP="00FE373B">
      <w:r w:rsidRPr="00FE373B">
        <w:t>If you are not currently working with children but have done so in the past, the second referee you supply should be from the most recent employer where you were employed to work with children or vulnerable adults</w:t>
      </w:r>
    </w:p>
    <w:p w14:paraId="103470A2" w14:textId="77777777" w:rsidR="00FE373B" w:rsidRPr="00FE373B" w:rsidRDefault="00FE373B" w:rsidP="00FE373B"/>
    <w:p w14:paraId="46D1BEA2" w14:textId="77777777" w:rsidR="00FE373B" w:rsidRPr="00FE373B" w:rsidRDefault="00FE373B" w:rsidP="00FE373B">
      <w:r w:rsidRPr="00FE373B">
        <w:t>It is the Council’s practice to take up references for short-listed applicants prior to interview unless you request otherwise</w:t>
      </w:r>
    </w:p>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535"/>
        <w:gridCol w:w="1401"/>
        <w:gridCol w:w="1134"/>
        <w:gridCol w:w="3827"/>
        <w:gridCol w:w="1134"/>
      </w:tblGrid>
      <w:tr w:rsidR="00FE373B" w:rsidRPr="003D654F" w14:paraId="565C1630" w14:textId="77777777" w:rsidTr="00FE373B">
        <w:tc>
          <w:tcPr>
            <w:tcW w:w="5070" w:type="dxa"/>
            <w:gridSpan w:val="3"/>
          </w:tcPr>
          <w:p w14:paraId="778B2723" w14:textId="77777777" w:rsidR="00FE373B" w:rsidRPr="00FE373B" w:rsidRDefault="00FE373B" w:rsidP="007C693E">
            <w:pPr>
              <w:pStyle w:val="Boldtext"/>
            </w:pPr>
            <w:r w:rsidRPr="00FE373B">
              <w:t>REFERENCE 1</w:t>
            </w:r>
          </w:p>
        </w:tc>
        <w:tc>
          <w:tcPr>
            <w:tcW w:w="4961" w:type="dxa"/>
            <w:gridSpan w:val="2"/>
          </w:tcPr>
          <w:p w14:paraId="30696533" w14:textId="77777777" w:rsidR="00FE373B" w:rsidRPr="00FE373B" w:rsidRDefault="00FE373B" w:rsidP="007C693E">
            <w:pPr>
              <w:pStyle w:val="Boldtext"/>
            </w:pPr>
            <w:r w:rsidRPr="00FE373B">
              <w:t>REFERENCE 2</w:t>
            </w:r>
          </w:p>
        </w:tc>
      </w:tr>
      <w:tr w:rsidR="00FE373B" w:rsidRPr="003D654F" w14:paraId="0D290678" w14:textId="77777777" w:rsidTr="00FE373B">
        <w:tc>
          <w:tcPr>
            <w:tcW w:w="3936" w:type="dxa"/>
            <w:gridSpan w:val="2"/>
          </w:tcPr>
          <w:p w14:paraId="25CC2647" w14:textId="77777777" w:rsidR="00FE373B" w:rsidRPr="00FE373B" w:rsidRDefault="00FE373B" w:rsidP="00FE373B">
            <w:r w:rsidRPr="00FE373B">
              <w:t xml:space="preserve">If you do not wish this person to be contacted without prior consultation please put a cross in the box  </w:t>
            </w:r>
          </w:p>
        </w:tc>
        <w:tc>
          <w:tcPr>
            <w:tcW w:w="1134" w:type="dxa"/>
          </w:tcPr>
          <w:p w14:paraId="23E5286B" w14:textId="77777777" w:rsidR="00FE373B" w:rsidRPr="00FE373B" w:rsidRDefault="00FE373B" w:rsidP="00FE373B">
            <w:r w:rsidRPr="00FE373B">
              <w:sym w:font="Wingdings" w:char="F06F"/>
            </w:r>
          </w:p>
        </w:tc>
        <w:tc>
          <w:tcPr>
            <w:tcW w:w="3827" w:type="dxa"/>
          </w:tcPr>
          <w:p w14:paraId="294C544F" w14:textId="77777777" w:rsidR="00FE373B" w:rsidRPr="00FE373B" w:rsidRDefault="00FE373B" w:rsidP="00FE373B">
            <w:r w:rsidRPr="00FE373B">
              <w:t xml:space="preserve">If you do not wish this person to be contacted without prior consultation please put a cross in the box  </w:t>
            </w:r>
          </w:p>
        </w:tc>
        <w:tc>
          <w:tcPr>
            <w:tcW w:w="1134" w:type="dxa"/>
          </w:tcPr>
          <w:p w14:paraId="704B2074" w14:textId="77777777" w:rsidR="00FE373B" w:rsidRPr="00FE373B" w:rsidRDefault="00FE373B" w:rsidP="00FE373B">
            <w:r w:rsidRPr="00FE373B">
              <w:sym w:font="Wingdings" w:char="F06F"/>
            </w:r>
          </w:p>
        </w:tc>
      </w:tr>
      <w:tr w:rsidR="00FE373B" w:rsidRPr="003D654F" w14:paraId="08ED45FD" w14:textId="77777777" w:rsidTr="007C693E">
        <w:trPr>
          <w:trHeight w:val="589"/>
        </w:trPr>
        <w:tc>
          <w:tcPr>
            <w:tcW w:w="5070" w:type="dxa"/>
            <w:gridSpan w:val="3"/>
          </w:tcPr>
          <w:p w14:paraId="79E9D4AD" w14:textId="77777777" w:rsidR="00FE373B" w:rsidRPr="00FE373B" w:rsidRDefault="00FE373B" w:rsidP="00FE373B">
            <w:r w:rsidRPr="00FE373B">
              <w:t>Name:</w:t>
            </w:r>
          </w:p>
        </w:tc>
        <w:tc>
          <w:tcPr>
            <w:tcW w:w="4961" w:type="dxa"/>
            <w:gridSpan w:val="2"/>
          </w:tcPr>
          <w:p w14:paraId="1A90DBB3" w14:textId="77777777" w:rsidR="00FE373B" w:rsidRPr="00FE373B" w:rsidRDefault="00FE373B" w:rsidP="00FE373B">
            <w:r w:rsidRPr="00FE373B">
              <w:t>Name:</w:t>
            </w:r>
          </w:p>
          <w:p w14:paraId="42491667" w14:textId="77777777" w:rsidR="00FE373B" w:rsidRPr="00FE373B" w:rsidRDefault="00FE373B" w:rsidP="00FE373B"/>
        </w:tc>
      </w:tr>
      <w:tr w:rsidR="00FE373B" w:rsidRPr="003D654F" w14:paraId="4B486A8F" w14:textId="77777777" w:rsidTr="00FE373B">
        <w:tc>
          <w:tcPr>
            <w:tcW w:w="5070" w:type="dxa"/>
            <w:gridSpan w:val="3"/>
          </w:tcPr>
          <w:p w14:paraId="11A2A2DA" w14:textId="77777777" w:rsidR="00FE373B" w:rsidRPr="00FE373B" w:rsidRDefault="00FE373B" w:rsidP="00FE373B">
            <w:r w:rsidRPr="00FE373B">
              <w:t>Address:</w:t>
            </w:r>
          </w:p>
          <w:p w14:paraId="274E318E" w14:textId="77777777" w:rsidR="00FE373B" w:rsidRPr="00FE373B" w:rsidRDefault="00FE373B" w:rsidP="00FE373B"/>
          <w:p w14:paraId="7DCFDC70" w14:textId="77777777" w:rsidR="00FE373B" w:rsidRPr="00FE373B" w:rsidRDefault="00FE373B" w:rsidP="00FE373B"/>
          <w:p w14:paraId="2A48BC4F" w14:textId="77777777" w:rsidR="00FE373B" w:rsidRPr="00FE373B" w:rsidRDefault="00FE373B" w:rsidP="00FE373B"/>
        </w:tc>
        <w:tc>
          <w:tcPr>
            <w:tcW w:w="4961" w:type="dxa"/>
            <w:gridSpan w:val="2"/>
          </w:tcPr>
          <w:p w14:paraId="436CF3D9" w14:textId="77777777" w:rsidR="00FE373B" w:rsidRPr="00FE373B" w:rsidRDefault="00FE373B" w:rsidP="00FE373B">
            <w:r w:rsidRPr="00FE373B">
              <w:t>Address:</w:t>
            </w:r>
          </w:p>
          <w:p w14:paraId="45D39ACE" w14:textId="77777777" w:rsidR="00FE373B" w:rsidRPr="00FE373B" w:rsidRDefault="00FE373B" w:rsidP="00FE373B"/>
          <w:p w14:paraId="61E6BBE8" w14:textId="77777777" w:rsidR="00FE373B" w:rsidRPr="00FE373B" w:rsidRDefault="00FE373B" w:rsidP="00FE373B"/>
          <w:p w14:paraId="6BC3A2C6" w14:textId="77777777" w:rsidR="00FE373B" w:rsidRPr="00FE373B" w:rsidRDefault="00FE373B" w:rsidP="00FE373B"/>
        </w:tc>
      </w:tr>
      <w:tr w:rsidR="00FE373B" w:rsidRPr="003D654F" w14:paraId="4DFB8989" w14:textId="77777777" w:rsidTr="00FE373B">
        <w:tc>
          <w:tcPr>
            <w:tcW w:w="5070" w:type="dxa"/>
            <w:gridSpan w:val="3"/>
          </w:tcPr>
          <w:p w14:paraId="342CC7B1" w14:textId="77777777" w:rsidR="00FE373B" w:rsidRPr="00FE373B" w:rsidRDefault="00FE373B" w:rsidP="00FE373B">
            <w:r w:rsidRPr="00FE373B">
              <w:t>Telephone №:</w:t>
            </w:r>
          </w:p>
        </w:tc>
        <w:tc>
          <w:tcPr>
            <w:tcW w:w="4961" w:type="dxa"/>
            <w:gridSpan w:val="2"/>
          </w:tcPr>
          <w:p w14:paraId="34F59FAD" w14:textId="77777777" w:rsidR="00FE373B" w:rsidRPr="00FE373B" w:rsidRDefault="00FE373B" w:rsidP="00FE373B">
            <w:r w:rsidRPr="00FE373B">
              <w:t>Telephone №:</w:t>
            </w:r>
          </w:p>
        </w:tc>
      </w:tr>
      <w:tr w:rsidR="00FE373B" w:rsidRPr="003D654F" w14:paraId="151FCBA3" w14:textId="77777777" w:rsidTr="00FE373B">
        <w:tc>
          <w:tcPr>
            <w:tcW w:w="5070" w:type="dxa"/>
            <w:gridSpan w:val="3"/>
          </w:tcPr>
          <w:p w14:paraId="45D836DE" w14:textId="77777777" w:rsidR="00FE373B" w:rsidRPr="00FE373B" w:rsidRDefault="00FE373B" w:rsidP="00FE373B">
            <w:r w:rsidRPr="00FE373B">
              <w:t>Email:</w:t>
            </w:r>
          </w:p>
        </w:tc>
        <w:tc>
          <w:tcPr>
            <w:tcW w:w="4961" w:type="dxa"/>
            <w:gridSpan w:val="2"/>
          </w:tcPr>
          <w:p w14:paraId="12BDC448" w14:textId="77777777" w:rsidR="00FE373B" w:rsidRPr="00FE373B" w:rsidRDefault="00FE373B" w:rsidP="00FE373B">
            <w:r w:rsidRPr="00FE373B">
              <w:t>Email:</w:t>
            </w:r>
          </w:p>
        </w:tc>
      </w:tr>
      <w:tr w:rsidR="00FE373B" w:rsidRPr="003D654F" w14:paraId="7B88FA1F" w14:textId="77777777" w:rsidTr="00FE373B">
        <w:tc>
          <w:tcPr>
            <w:tcW w:w="5070" w:type="dxa"/>
            <w:gridSpan w:val="3"/>
          </w:tcPr>
          <w:p w14:paraId="7FD3D8A5" w14:textId="77777777" w:rsidR="00FE373B" w:rsidRPr="00FE373B" w:rsidRDefault="00FE373B" w:rsidP="00FE373B">
            <w:r w:rsidRPr="00FE373B">
              <w:t>Relationship:</w:t>
            </w:r>
          </w:p>
        </w:tc>
        <w:tc>
          <w:tcPr>
            <w:tcW w:w="4961" w:type="dxa"/>
            <w:gridSpan w:val="2"/>
          </w:tcPr>
          <w:p w14:paraId="7D2B2720" w14:textId="77777777" w:rsidR="00FE373B" w:rsidRPr="00FE373B" w:rsidRDefault="00FE373B" w:rsidP="00FE373B">
            <w:r w:rsidRPr="00FE373B">
              <w:t>Relationship:</w:t>
            </w:r>
          </w:p>
        </w:tc>
      </w:tr>
      <w:tr w:rsidR="00FE373B" w:rsidRPr="003D654F" w14:paraId="502CDC1B" w14:textId="77777777" w:rsidTr="00FE373B">
        <w:tc>
          <w:tcPr>
            <w:tcW w:w="2535" w:type="dxa"/>
          </w:tcPr>
          <w:p w14:paraId="50F06F12" w14:textId="77777777" w:rsidR="00FE373B" w:rsidRPr="00FE373B" w:rsidRDefault="00FE373B" w:rsidP="00FE373B">
            <w:r w:rsidRPr="00FE373B">
              <w:t xml:space="preserve">How long known?      </w:t>
            </w:r>
          </w:p>
        </w:tc>
        <w:tc>
          <w:tcPr>
            <w:tcW w:w="2535" w:type="dxa"/>
            <w:gridSpan w:val="2"/>
          </w:tcPr>
          <w:p w14:paraId="32E1F076" w14:textId="77777777" w:rsidR="00FE373B" w:rsidRPr="00FE373B" w:rsidRDefault="00FE373B" w:rsidP="00FE373B"/>
        </w:tc>
        <w:tc>
          <w:tcPr>
            <w:tcW w:w="4961" w:type="dxa"/>
            <w:gridSpan w:val="2"/>
          </w:tcPr>
          <w:p w14:paraId="20D2C06D" w14:textId="77777777" w:rsidR="00FE373B" w:rsidRPr="00FE373B" w:rsidRDefault="00FE373B" w:rsidP="00FE373B">
            <w:r w:rsidRPr="00FE373B">
              <w:t>How long known?</w:t>
            </w:r>
          </w:p>
        </w:tc>
      </w:tr>
      <w:tr w:rsidR="00FE373B" w:rsidRPr="00203A1E" w14:paraId="2140CBF0" w14:textId="77777777" w:rsidTr="00FE373B">
        <w:tc>
          <w:tcPr>
            <w:tcW w:w="2535" w:type="dxa"/>
          </w:tcPr>
          <w:p w14:paraId="6404CEB9" w14:textId="77777777" w:rsidR="00FE373B" w:rsidRPr="00FE373B" w:rsidRDefault="00FE373B" w:rsidP="00FE373B">
            <w:r w:rsidRPr="00FE373B">
              <w:t>From:                         To:</w:t>
            </w:r>
          </w:p>
        </w:tc>
        <w:tc>
          <w:tcPr>
            <w:tcW w:w="2535" w:type="dxa"/>
            <w:gridSpan w:val="2"/>
          </w:tcPr>
          <w:p w14:paraId="277B8406" w14:textId="77777777" w:rsidR="00FE373B" w:rsidRPr="00FE373B" w:rsidRDefault="00FE373B" w:rsidP="00FE373B"/>
        </w:tc>
        <w:tc>
          <w:tcPr>
            <w:tcW w:w="4961" w:type="dxa"/>
            <w:gridSpan w:val="2"/>
          </w:tcPr>
          <w:p w14:paraId="48849479" w14:textId="77777777" w:rsidR="00FE373B" w:rsidRPr="00FE373B" w:rsidRDefault="00FE373B" w:rsidP="00FE373B">
            <w:r w:rsidRPr="00FE373B">
              <w:t>From:                           To:</w:t>
            </w:r>
          </w:p>
        </w:tc>
      </w:tr>
    </w:tbl>
    <w:p w14:paraId="4DDC71D4" w14:textId="197098FE" w:rsidR="00FE373B" w:rsidRPr="00FE373B" w:rsidRDefault="00FE373B" w:rsidP="00FE373B">
      <w:r w:rsidRPr="00FE373B">
        <w:t xml:space="preserve">Please provide details of additional references on a separate sheet of paper if necessary to cover the last </w:t>
      </w:r>
      <w:r w:rsidR="00976192">
        <w:t>3</w:t>
      </w:r>
      <w:r w:rsidRPr="00FE373B">
        <w:t xml:space="preserve"> years of employment.</w:t>
      </w:r>
    </w:p>
    <w:p w14:paraId="1D07C256" w14:textId="77777777" w:rsidR="00F41A22" w:rsidRDefault="00F41A22">
      <w:r>
        <w:br w:type="page"/>
      </w:r>
    </w:p>
    <w:p w14:paraId="4DB71B6F" w14:textId="77777777" w:rsidR="00FE373B" w:rsidRPr="00FE373B" w:rsidRDefault="00FE373B" w:rsidP="00FE373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528"/>
      </w:tblGrid>
      <w:tr w:rsidR="00FE373B" w:rsidRPr="003D654F" w14:paraId="2C85ABB5" w14:textId="77777777" w:rsidTr="00FE373B">
        <w:tc>
          <w:tcPr>
            <w:tcW w:w="10031" w:type="dxa"/>
            <w:gridSpan w:val="2"/>
            <w:tcBorders>
              <w:top w:val="nil"/>
              <w:left w:val="nil"/>
              <w:right w:val="nil"/>
            </w:tcBorders>
          </w:tcPr>
          <w:p w14:paraId="04A44207" w14:textId="77777777" w:rsidR="00FE373B" w:rsidRPr="00FE373B" w:rsidRDefault="00FE373B" w:rsidP="00FE373B">
            <w:r w:rsidRPr="00FE373B">
              <w:t>For official use ONLY  - section to be completed by Appointing Officer</w:t>
            </w:r>
          </w:p>
        </w:tc>
      </w:tr>
      <w:tr w:rsidR="00FE373B" w:rsidRPr="003D654F" w14:paraId="79DEEC80" w14:textId="77777777" w:rsidTr="00FE373B">
        <w:tc>
          <w:tcPr>
            <w:tcW w:w="10031" w:type="dxa"/>
            <w:gridSpan w:val="2"/>
            <w:tcBorders>
              <w:top w:val="nil"/>
              <w:left w:val="nil"/>
              <w:right w:val="nil"/>
            </w:tcBorders>
          </w:tcPr>
          <w:p w14:paraId="1F191C31" w14:textId="77777777" w:rsidR="00FE373B" w:rsidRPr="00FE373B" w:rsidRDefault="00FE373B" w:rsidP="00FE373B"/>
          <w:p w14:paraId="215B4AAF" w14:textId="77777777" w:rsidR="00FE373B" w:rsidRPr="00FE373B" w:rsidRDefault="00FE373B" w:rsidP="008E4DDB">
            <w:pPr>
              <w:pStyle w:val="Heading2"/>
            </w:pPr>
            <w:r w:rsidRPr="00FE373B">
              <w:t xml:space="preserve">Verbal Verification – </w:t>
            </w:r>
          </w:p>
          <w:p w14:paraId="464CEEF8" w14:textId="77777777" w:rsidR="00FE373B" w:rsidRPr="00FE373B" w:rsidRDefault="00FE373B" w:rsidP="00FE373B">
            <w:r w:rsidRPr="00FE373B">
              <w:t>A written reference must be verbally verified on receipt.  This must be recorded below</w:t>
            </w:r>
          </w:p>
          <w:p w14:paraId="1078804E" w14:textId="77777777" w:rsidR="00FE373B" w:rsidRPr="00FE373B" w:rsidRDefault="00FE373B" w:rsidP="00FE373B"/>
        </w:tc>
      </w:tr>
      <w:tr w:rsidR="00FE373B" w:rsidRPr="003D654F" w14:paraId="5C8C4600" w14:textId="77777777" w:rsidTr="00FE373B">
        <w:tc>
          <w:tcPr>
            <w:tcW w:w="4503" w:type="dxa"/>
          </w:tcPr>
          <w:p w14:paraId="7823E53B" w14:textId="77777777" w:rsidR="00FE373B" w:rsidRPr="00FE373B" w:rsidRDefault="00FE373B" w:rsidP="007C693E">
            <w:pPr>
              <w:pStyle w:val="Boldtext"/>
            </w:pPr>
            <w:r w:rsidRPr="00FE373B">
              <w:t>Reference 1</w:t>
            </w:r>
          </w:p>
        </w:tc>
        <w:tc>
          <w:tcPr>
            <w:tcW w:w="5528" w:type="dxa"/>
          </w:tcPr>
          <w:p w14:paraId="141DF6A8" w14:textId="77777777" w:rsidR="00FE373B" w:rsidRPr="00FE373B" w:rsidRDefault="00FE373B" w:rsidP="007C693E">
            <w:pPr>
              <w:pStyle w:val="Boldtext"/>
            </w:pPr>
            <w:r w:rsidRPr="00FE373B">
              <w:t>Reference 2</w:t>
            </w:r>
          </w:p>
        </w:tc>
      </w:tr>
      <w:tr w:rsidR="00FE373B" w:rsidRPr="003D654F" w14:paraId="1DE0B820" w14:textId="77777777" w:rsidTr="00FE373B">
        <w:tc>
          <w:tcPr>
            <w:tcW w:w="4503" w:type="dxa"/>
          </w:tcPr>
          <w:p w14:paraId="0C6645F8" w14:textId="77777777" w:rsidR="00FE373B" w:rsidRPr="00FE373B" w:rsidRDefault="00FE373B" w:rsidP="00FE373B">
            <w:r w:rsidRPr="00FE373B">
              <w:t>Name/Details of the person contacted:</w:t>
            </w:r>
          </w:p>
          <w:p w14:paraId="4A96F803" w14:textId="77777777" w:rsidR="00FE373B" w:rsidRPr="00FE373B" w:rsidRDefault="00FE373B" w:rsidP="00FE373B"/>
          <w:p w14:paraId="1CB5586B" w14:textId="77777777" w:rsidR="00FE373B" w:rsidRPr="00FE373B" w:rsidRDefault="00FE373B" w:rsidP="00FE373B"/>
        </w:tc>
        <w:tc>
          <w:tcPr>
            <w:tcW w:w="5528" w:type="dxa"/>
          </w:tcPr>
          <w:p w14:paraId="740DC5BA" w14:textId="77777777" w:rsidR="00FE373B" w:rsidRPr="00FE373B" w:rsidRDefault="00FE373B" w:rsidP="00FE373B">
            <w:r w:rsidRPr="00FE373B">
              <w:t xml:space="preserve">Name/Details of the person contacted: </w:t>
            </w:r>
          </w:p>
          <w:p w14:paraId="4F676E00" w14:textId="77777777" w:rsidR="00FE373B" w:rsidRPr="00FE373B" w:rsidRDefault="00FE373B" w:rsidP="00FE373B"/>
          <w:p w14:paraId="4DF3D289" w14:textId="77777777" w:rsidR="00FE373B" w:rsidRPr="00FE373B" w:rsidRDefault="00FE373B" w:rsidP="00FE373B"/>
        </w:tc>
      </w:tr>
      <w:tr w:rsidR="00FE373B" w:rsidRPr="003D654F" w14:paraId="1E38ABAF" w14:textId="77777777" w:rsidTr="00FE373B">
        <w:tc>
          <w:tcPr>
            <w:tcW w:w="4503" w:type="dxa"/>
          </w:tcPr>
          <w:p w14:paraId="51045BBF" w14:textId="77777777" w:rsidR="00FE373B" w:rsidRPr="00FE373B" w:rsidRDefault="00FE373B" w:rsidP="00FE373B">
            <w:r w:rsidRPr="00FE373B">
              <w:t>Date the verbal verification took place:</w:t>
            </w:r>
          </w:p>
        </w:tc>
        <w:tc>
          <w:tcPr>
            <w:tcW w:w="5528" w:type="dxa"/>
          </w:tcPr>
          <w:p w14:paraId="2F408A1A" w14:textId="77777777" w:rsidR="00FE373B" w:rsidRPr="00FE373B" w:rsidRDefault="00FE373B" w:rsidP="00FE373B">
            <w:r w:rsidRPr="00FE373B">
              <w:t>Date the verbal verification took place:</w:t>
            </w:r>
          </w:p>
          <w:p w14:paraId="59FEC782" w14:textId="77777777" w:rsidR="00FE373B" w:rsidRPr="00FE373B" w:rsidRDefault="00FE373B" w:rsidP="00FE373B"/>
        </w:tc>
      </w:tr>
      <w:tr w:rsidR="00FE373B" w:rsidRPr="003D654F" w14:paraId="01F840E3" w14:textId="77777777" w:rsidTr="00FE373B">
        <w:tc>
          <w:tcPr>
            <w:tcW w:w="4503" w:type="dxa"/>
          </w:tcPr>
          <w:p w14:paraId="7F1F09CC" w14:textId="77777777" w:rsidR="00FE373B" w:rsidRPr="00FE373B" w:rsidRDefault="00FE373B" w:rsidP="00FE373B">
            <w:r w:rsidRPr="00FE373B">
              <w:t>I have verbally verified this reference:</w:t>
            </w:r>
          </w:p>
          <w:p w14:paraId="64C7E446" w14:textId="77777777" w:rsidR="00FE373B" w:rsidRPr="00FE373B" w:rsidRDefault="00FE373B" w:rsidP="00FE373B"/>
          <w:p w14:paraId="638D335C" w14:textId="77777777" w:rsidR="00FE373B" w:rsidRPr="00FE373B" w:rsidRDefault="00FE373B" w:rsidP="00FE373B">
            <w:r w:rsidRPr="00FE373B">
              <w:t xml:space="preserve">Signature: </w:t>
            </w:r>
          </w:p>
        </w:tc>
        <w:tc>
          <w:tcPr>
            <w:tcW w:w="5528" w:type="dxa"/>
          </w:tcPr>
          <w:p w14:paraId="3AF839C6" w14:textId="77777777" w:rsidR="00FE373B" w:rsidRPr="00FE373B" w:rsidRDefault="00FE373B" w:rsidP="00FE373B">
            <w:r w:rsidRPr="00FE373B">
              <w:t>I have verbally verified this reference:</w:t>
            </w:r>
          </w:p>
          <w:p w14:paraId="5FCD233D" w14:textId="77777777" w:rsidR="00FE373B" w:rsidRPr="00FE373B" w:rsidRDefault="00FE373B" w:rsidP="00FE373B"/>
          <w:p w14:paraId="5BCDD1D8" w14:textId="77777777" w:rsidR="00FE373B" w:rsidRPr="00FE373B" w:rsidRDefault="00FE373B" w:rsidP="00FE373B">
            <w:r w:rsidRPr="00FE373B">
              <w:t xml:space="preserve">Signature:                                                               </w:t>
            </w:r>
          </w:p>
        </w:tc>
      </w:tr>
      <w:tr w:rsidR="00FE373B" w:rsidRPr="003D654F" w14:paraId="27A28D18" w14:textId="77777777" w:rsidTr="00FE373B">
        <w:trPr>
          <w:trHeight w:val="264"/>
        </w:trPr>
        <w:tc>
          <w:tcPr>
            <w:tcW w:w="4503" w:type="dxa"/>
          </w:tcPr>
          <w:p w14:paraId="2BDDE9C8" w14:textId="77777777" w:rsidR="00FE373B" w:rsidRPr="00FE373B" w:rsidRDefault="00FE373B" w:rsidP="00FE373B"/>
          <w:p w14:paraId="7B5E62AA" w14:textId="77777777" w:rsidR="00FE373B" w:rsidRPr="00FE373B" w:rsidRDefault="00FE373B" w:rsidP="00FE373B">
            <w:r w:rsidRPr="00FE373B">
              <w:t>Date:</w:t>
            </w:r>
          </w:p>
        </w:tc>
        <w:tc>
          <w:tcPr>
            <w:tcW w:w="5528" w:type="dxa"/>
          </w:tcPr>
          <w:p w14:paraId="6EFC0FC3" w14:textId="77777777" w:rsidR="00FE373B" w:rsidRPr="00FE373B" w:rsidRDefault="00FE373B" w:rsidP="00FE373B"/>
          <w:p w14:paraId="56F59D5B" w14:textId="77777777" w:rsidR="00FE373B" w:rsidRPr="00FE373B" w:rsidRDefault="00FE373B" w:rsidP="00FE373B">
            <w:r w:rsidRPr="00FE373B">
              <w:t>Date:</w:t>
            </w:r>
          </w:p>
        </w:tc>
      </w:tr>
    </w:tbl>
    <w:p w14:paraId="220B8DD0" w14:textId="77777777" w:rsidR="00FE373B" w:rsidRPr="00FE373B" w:rsidRDefault="00FE373B" w:rsidP="00FE373B"/>
    <w:p w14:paraId="304C31F7" w14:textId="77777777" w:rsidR="008E4DDB" w:rsidRDefault="008E4DDB">
      <w:r>
        <w:br w:type="page"/>
      </w:r>
    </w:p>
    <w:p w14:paraId="76259C8E" w14:textId="77777777" w:rsidR="00FE373B" w:rsidRPr="00FE373B" w:rsidRDefault="00FE373B" w:rsidP="008E4DDB">
      <w:pPr>
        <w:pStyle w:val="Heading2"/>
      </w:pPr>
      <w:r w:rsidRPr="00FE373B">
        <w:lastRenderedPageBreak/>
        <w:t>Declarations:</w:t>
      </w:r>
    </w:p>
    <w:p w14:paraId="1BF3ECE6" w14:textId="77777777" w:rsidR="00FE373B" w:rsidRPr="00FE373B" w:rsidRDefault="00FE373B" w:rsidP="00FE373B"/>
    <w:p w14:paraId="77D3EA06" w14:textId="77777777" w:rsidR="00FE373B" w:rsidRPr="00FE373B" w:rsidRDefault="00FE373B" w:rsidP="007C693E">
      <w:pPr>
        <w:pStyle w:val="Boldtext"/>
      </w:pPr>
      <w:r w:rsidRPr="00FE373B">
        <w:t>The Equality Act 2010</w:t>
      </w:r>
    </w:p>
    <w:p w14:paraId="17C5EA68" w14:textId="77777777" w:rsidR="00FE373B" w:rsidRPr="00FE373B" w:rsidRDefault="00FE373B" w:rsidP="00FE373B"/>
    <w:p w14:paraId="1EBE65EF" w14:textId="77777777" w:rsidR="00FE373B" w:rsidRPr="00FE373B" w:rsidRDefault="00FE373B" w:rsidP="00FE373B">
      <w:r w:rsidRPr="00FE373B">
        <w:t>Torbay Council is an Equal Opportunities employer and are committed to our obliga</w:t>
      </w:r>
      <w:r w:rsidR="007C693E">
        <w:t>tions as a Disability Conf</w:t>
      </w:r>
      <w:r w:rsidR="008E4DDB">
        <w:t xml:space="preserve">ident </w:t>
      </w:r>
      <w:r w:rsidRPr="00FE373B">
        <w:t>employer.   Disabled people are encouraged to apply. Disabled applicants who appear to meet the essential criteria of the person specification are guaranteed an interview</w:t>
      </w:r>
    </w:p>
    <w:p w14:paraId="0959469D"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FE373B" w:rsidRPr="003D654F" w14:paraId="0DC84576" w14:textId="77777777" w:rsidTr="00FE373B">
        <w:trPr>
          <w:cantSplit/>
          <w:trHeight w:val="1580"/>
        </w:trPr>
        <w:tc>
          <w:tcPr>
            <w:tcW w:w="10031" w:type="dxa"/>
          </w:tcPr>
          <w:p w14:paraId="40F69EC5" w14:textId="77777777" w:rsidR="00FE373B" w:rsidRPr="00FE373B" w:rsidRDefault="00FE373B" w:rsidP="00FE373B">
            <w:r w:rsidRPr="00FE373B">
              <w:t xml:space="preserve">The Equality Act 2010 defines a person as having a disability if he/she “has a physical or mental impairment which has a substantial and long-term adverse effect on his/her ability to carry out normal day to day activities”  In order to meet our obligations as a Disability Confident Employer (Disability Confident is awarded by Jobcentre Plus to recognize employers who have agreed to meet five commitments regarding the recruitment, employment, retention and career development of disabled people), please confirm whether you consider yourself to have a disability.    </w:t>
            </w:r>
          </w:p>
          <w:p w14:paraId="5035CC13" w14:textId="77777777" w:rsidR="00FE373B" w:rsidRPr="00FE373B" w:rsidRDefault="00FE373B" w:rsidP="00FE373B">
            <w:r w:rsidRPr="00FE373B">
              <w:t xml:space="preserve">                                                       </w:t>
            </w:r>
          </w:p>
          <w:p w14:paraId="3AE2CCF2" w14:textId="77777777" w:rsidR="00FE373B" w:rsidRPr="00FE373B" w:rsidRDefault="00FE373B" w:rsidP="00FE373B">
            <w:r w:rsidRPr="00FE373B">
              <w:t xml:space="preserve">Yes </w:t>
            </w:r>
            <w:r w:rsidRPr="00FE373B">
              <w:sym w:font="Webdings" w:char="F063"/>
            </w:r>
            <w:r w:rsidRPr="00FE373B">
              <w:t xml:space="preserve">    No </w:t>
            </w:r>
            <w:r w:rsidRPr="00FE373B">
              <w:sym w:font="Webdings" w:char="F063"/>
            </w:r>
            <w:r w:rsidRPr="00FE373B">
              <w:t xml:space="preserve">   (please tick)</w:t>
            </w:r>
          </w:p>
          <w:p w14:paraId="29DD23CD" w14:textId="77777777" w:rsidR="00FE373B" w:rsidRPr="00FE373B" w:rsidRDefault="00FE373B" w:rsidP="00FE373B"/>
          <w:p w14:paraId="23B338AE" w14:textId="77777777" w:rsidR="00FE373B" w:rsidRDefault="00FE373B" w:rsidP="00FE373B">
            <w:r w:rsidRPr="00FE373B">
              <w:t>What is the nature of your disability?</w:t>
            </w:r>
          </w:p>
          <w:p w14:paraId="2D923072" w14:textId="77777777" w:rsidR="00F41A22" w:rsidRDefault="00F41A22" w:rsidP="00FE373B"/>
          <w:p w14:paraId="5C5958F5" w14:textId="77777777" w:rsidR="00F41A22" w:rsidRDefault="00F41A22" w:rsidP="00FE373B"/>
          <w:p w14:paraId="6AB69D25" w14:textId="77777777" w:rsidR="00F41A22" w:rsidRPr="00FE373B" w:rsidRDefault="00F41A22" w:rsidP="00FE373B"/>
          <w:p w14:paraId="7AB79517" w14:textId="77777777" w:rsidR="00F41A22" w:rsidRPr="00F41A22" w:rsidRDefault="00F41A22" w:rsidP="00F41A22">
            <w:r w:rsidRPr="00F41A22">
              <w:t>Wherever possible and reasonable we will make adjustments and offer alternatives to help a person with a disability through the application and selection process.</w:t>
            </w:r>
          </w:p>
          <w:p w14:paraId="6FDF8ED6" w14:textId="77777777" w:rsidR="00FE373B" w:rsidRDefault="00F41A22" w:rsidP="00F41A22">
            <w:r w:rsidRPr="00F41A22">
              <w:t>Please provide details below of any information you would like us to take into account with regard to your disability in order to offer you a fair selection interview.</w:t>
            </w:r>
          </w:p>
          <w:p w14:paraId="6E778EC4" w14:textId="77777777" w:rsidR="00F41A22" w:rsidRDefault="00F41A22" w:rsidP="00F41A22"/>
          <w:p w14:paraId="7BACEC1C" w14:textId="77777777" w:rsidR="00F41A22" w:rsidRDefault="00F41A22" w:rsidP="00F41A22"/>
          <w:p w14:paraId="33EAF891" w14:textId="77777777" w:rsidR="00F41A22" w:rsidRDefault="00F41A22" w:rsidP="00F41A22"/>
          <w:p w14:paraId="584E9908" w14:textId="77777777" w:rsidR="00F41A22" w:rsidRDefault="00F41A22" w:rsidP="00F41A22"/>
          <w:p w14:paraId="5A51B740" w14:textId="77777777" w:rsidR="00F41A22" w:rsidRDefault="00F41A22" w:rsidP="00F41A22"/>
          <w:p w14:paraId="0BEFE8F2" w14:textId="77777777" w:rsidR="00F41A22" w:rsidRPr="00FE373B" w:rsidRDefault="00F41A22" w:rsidP="00F41A22"/>
        </w:tc>
      </w:tr>
    </w:tbl>
    <w:p w14:paraId="571D8686" w14:textId="77777777" w:rsidR="00FE373B" w:rsidRPr="00FE373B" w:rsidRDefault="00FE373B" w:rsidP="00FE373B"/>
    <w:p w14:paraId="22BEA789" w14:textId="77777777" w:rsidR="00FE373B" w:rsidRDefault="00FE373B" w:rsidP="00FE373B"/>
    <w:p w14:paraId="072DF8FB" w14:textId="77777777" w:rsidR="00FE373B" w:rsidRPr="0083305E" w:rsidRDefault="008E4DDB" w:rsidP="008E4DDB">
      <w:pPr>
        <w:pStyle w:val="Heading2"/>
      </w:pPr>
      <w:r>
        <w:lastRenderedPageBreak/>
        <w:t>Eligibility to work in the UK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FE373B" w:rsidRPr="003D654F" w14:paraId="33E24430" w14:textId="77777777" w:rsidTr="00FE373B">
        <w:trPr>
          <w:cantSplit/>
        </w:trPr>
        <w:tc>
          <w:tcPr>
            <w:tcW w:w="10031" w:type="dxa"/>
          </w:tcPr>
          <w:p w14:paraId="09B5703B" w14:textId="77777777" w:rsidR="00FE373B" w:rsidRPr="00FE373B" w:rsidRDefault="00FE373B" w:rsidP="00FE373B">
            <w:r w:rsidRPr="00FE373B">
              <w:t>Are you eligible to work in the United Kingdom and are you able to provide proof of this?</w:t>
            </w:r>
          </w:p>
          <w:p w14:paraId="109F4002" w14:textId="77777777" w:rsidR="00FE373B" w:rsidRPr="00FE373B" w:rsidRDefault="00FE373B" w:rsidP="00FE373B"/>
          <w:p w14:paraId="48674586" w14:textId="77777777" w:rsidR="00FE373B" w:rsidRPr="00FE373B" w:rsidRDefault="00FE373B" w:rsidP="00FE373B">
            <w:r w:rsidRPr="00FE373B">
              <w:t xml:space="preserve">Yes </w:t>
            </w:r>
            <w:r w:rsidRPr="00FE373B">
              <w:sym w:font="Webdings" w:char="F063"/>
            </w:r>
            <w:r w:rsidRPr="00FE373B">
              <w:t xml:space="preserve">      No </w:t>
            </w:r>
            <w:r w:rsidRPr="00FE373B">
              <w:sym w:font="Webdings" w:char="F063"/>
            </w:r>
          </w:p>
          <w:p w14:paraId="3CE2F361" w14:textId="77777777" w:rsidR="00FE373B" w:rsidRPr="00FE373B" w:rsidRDefault="00FE373B" w:rsidP="00FE373B"/>
          <w:p w14:paraId="699FB7F0" w14:textId="77777777" w:rsidR="00FE373B" w:rsidRPr="00FE373B" w:rsidRDefault="00FE373B" w:rsidP="00FE373B">
            <w:r w:rsidRPr="00FE373B">
              <w:t xml:space="preserve">If you are currently working in the </w:t>
            </w:r>
            <w:smartTag w:uri="urn:schemas-microsoft-com:office:smarttags" w:element="place">
              <w:smartTag w:uri="urn:schemas-microsoft-com:office:smarttags" w:element="country-region">
                <w:r w:rsidRPr="00FE373B">
                  <w:t>UK</w:t>
                </w:r>
              </w:smartTag>
            </w:smartTag>
            <w:r w:rsidRPr="00FE373B">
              <w:t xml:space="preserve"> with Visa restrictions please provide the following information:</w:t>
            </w:r>
          </w:p>
          <w:p w14:paraId="2F605B03" w14:textId="77777777" w:rsidR="00FE373B" w:rsidRPr="00FE373B" w:rsidRDefault="00FE373B" w:rsidP="00FE37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119"/>
            </w:tblGrid>
            <w:tr w:rsidR="00FE373B" w:rsidRPr="0024011F" w14:paraId="0FD7D84B" w14:textId="77777777" w:rsidTr="00FE373B">
              <w:tc>
                <w:tcPr>
                  <w:tcW w:w="1838" w:type="dxa"/>
                </w:tcPr>
                <w:p w14:paraId="1E90605A" w14:textId="77777777" w:rsidR="00FE373B" w:rsidRPr="00FE373B" w:rsidRDefault="00FE373B" w:rsidP="00FE373B">
                  <w:r w:rsidRPr="00FE373B">
                    <w:t>Visa Number</w:t>
                  </w:r>
                </w:p>
              </w:tc>
              <w:tc>
                <w:tcPr>
                  <w:tcW w:w="3119" w:type="dxa"/>
                </w:tcPr>
                <w:p w14:paraId="23CD2381" w14:textId="77777777" w:rsidR="00FE373B" w:rsidRPr="00FE373B" w:rsidRDefault="00FE373B" w:rsidP="00FE373B"/>
              </w:tc>
            </w:tr>
            <w:tr w:rsidR="00FE373B" w:rsidRPr="0024011F" w14:paraId="45D943D2" w14:textId="77777777" w:rsidTr="00FE373B">
              <w:tc>
                <w:tcPr>
                  <w:tcW w:w="1838" w:type="dxa"/>
                </w:tcPr>
                <w:p w14:paraId="66917336" w14:textId="77777777" w:rsidR="00FE373B" w:rsidRPr="00FE373B" w:rsidRDefault="00FE373B" w:rsidP="00FE373B">
                  <w:r w:rsidRPr="00FE373B">
                    <w:t>Expiry date</w:t>
                  </w:r>
                </w:p>
              </w:tc>
              <w:tc>
                <w:tcPr>
                  <w:tcW w:w="3119" w:type="dxa"/>
                </w:tcPr>
                <w:p w14:paraId="74FDC0C5" w14:textId="77777777" w:rsidR="00FE373B" w:rsidRPr="00FE373B" w:rsidRDefault="00FE373B" w:rsidP="00FE373B"/>
              </w:tc>
            </w:tr>
          </w:tbl>
          <w:p w14:paraId="3B0BABAD" w14:textId="77777777" w:rsidR="00FE373B" w:rsidRPr="00FE373B" w:rsidRDefault="00FE373B" w:rsidP="00FE373B"/>
          <w:p w14:paraId="49C5E443" w14:textId="77777777" w:rsidR="00FE373B" w:rsidRPr="00FE373B" w:rsidRDefault="00FE373B" w:rsidP="00FE373B"/>
          <w:p w14:paraId="47D2C511" w14:textId="77777777" w:rsidR="00FE373B" w:rsidRPr="00FE373B" w:rsidRDefault="00FE373B" w:rsidP="00FE373B">
            <w:r w:rsidRPr="00FE373B">
              <w:t>The Immigration, Asylum and Nationality Act 2006 requires all employers in the UK to make basic document checks on every person, before they start work, therefore if you are asked to interview, you will be required to provide evidence (original documents only) that you are eligible to live and work in the UK and copies will be taken at interview and if unsuccessful these will be destroyed in accordance with the Data Protection Act 1998 (DPA). If you are offered the post these original documents will be retained on your personal file</w:t>
            </w:r>
          </w:p>
          <w:p w14:paraId="7BDEF823" w14:textId="77777777" w:rsidR="00FE373B" w:rsidRPr="00FE373B" w:rsidRDefault="00FE373B" w:rsidP="00FE373B"/>
        </w:tc>
      </w:tr>
    </w:tbl>
    <w:p w14:paraId="0A5EA774" w14:textId="77777777" w:rsidR="00FE373B" w:rsidRDefault="00FE373B" w:rsidP="00FE373B"/>
    <w:p w14:paraId="6C4AC197" w14:textId="77777777" w:rsidR="00D861D7" w:rsidRPr="00FE373B" w:rsidRDefault="00D861D7" w:rsidP="00D861D7">
      <w:pPr>
        <w:pStyle w:val="Heading2"/>
      </w:pPr>
      <w:r>
        <w:t>Declarations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FE373B" w:rsidRPr="003D654F" w14:paraId="3833BCEE" w14:textId="77777777" w:rsidTr="00FE373B">
        <w:trPr>
          <w:cantSplit/>
        </w:trPr>
        <w:tc>
          <w:tcPr>
            <w:tcW w:w="10031" w:type="dxa"/>
          </w:tcPr>
          <w:p w14:paraId="0AF19D65" w14:textId="77777777" w:rsidR="00FE373B" w:rsidRPr="00FE373B" w:rsidRDefault="00FE373B" w:rsidP="00FE373B">
            <w:r w:rsidRPr="00FE373B">
              <w:t>Are you in any way related to or have a personal relationship with any elected member of the Council or employee of the Council?</w:t>
            </w:r>
          </w:p>
          <w:p w14:paraId="722FCF94" w14:textId="77777777" w:rsidR="00FE373B" w:rsidRPr="00FE373B" w:rsidRDefault="00FE373B" w:rsidP="00FE373B">
            <w:r w:rsidRPr="00FE373B">
              <w:t xml:space="preserve">Yes </w:t>
            </w:r>
            <w:r w:rsidRPr="00FE373B">
              <w:sym w:font="Webdings" w:char="F063"/>
            </w:r>
            <w:r w:rsidRPr="00FE373B">
              <w:t xml:space="preserve">      No </w:t>
            </w:r>
            <w:r w:rsidRPr="00FE373B">
              <w:sym w:font="Webdings" w:char="F063"/>
            </w:r>
            <w:r w:rsidRPr="00FE373B">
              <w:t xml:space="preserve"> </w:t>
            </w:r>
          </w:p>
          <w:p w14:paraId="2F3B6132" w14:textId="77777777" w:rsidR="00FE373B" w:rsidRPr="00FE373B" w:rsidRDefault="00FE373B" w:rsidP="00FE373B"/>
          <w:p w14:paraId="140C7B88" w14:textId="77777777" w:rsidR="00FE373B" w:rsidRPr="00FE373B" w:rsidRDefault="00FE373B" w:rsidP="00FE373B">
            <w:r w:rsidRPr="00FE373B">
              <w:t>If ‘Yes’ please give details below:</w:t>
            </w:r>
          </w:p>
          <w:p w14:paraId="3DEBC502" w14:textId="77777777" w:rsidR="00FE373B" w:rsidRPr="00FE373B" w:rsidRDefault="00FE373B" w:rsidP="00FE373B"/>
          <w:p w14:paraId="18F1A4D6" w14:textId="77777777" w:rsidR="00FE373B" w:rsidRPr="00FE373B" w:rsidRDefault="00FE373B" w:rsidP="00FE373B">
            <w:r w:rsidRPr="00FE373B">
              <w:t>Name:</w:t>
            </w:r>
          </w:p>
          <w:p w14:paraId="094D67AF" w14:textId="77777777" w:rsidR="00FE373B" w:rsidRPr="00FE373B" w:rsidRDefault="00FE373B" w:rsidP="00FE373B">
            <w:r w:rsidRPr="00FE373B">
              <w:t>Relationship:                                                  Job Title:</w:t>
            </w:r>
          </w:p>
          <w:p w14:paraId="798F520D" w14:textId="77777777" w:rsidR="00FE373B" w:rsidRPr="00FE373B" w:rsidRDefault="00FE373B" w:rsidP="00FE373B"/>
          <w:p w14:paraId="0A4BC6BF" w14:textId="77777777" w:rsidR="00FE373B" w:rsidRDefault="00FE373B" w:rsidP="00FE373B">
            <w:r w:rsidRPr="00FE373B">
              <w:t>Soliciting support or information, which may be deemed to offer an unfair advantage, any Elected Members or employees of Torbay Council in connection with this appointment will disqualify your application</w:t>
            </w:r>
          </w:p>
          <w:p w14:paraId="181430FB" w14:textId="77777777" w:rsidR="00F41A22" w:rsidRDefault="00F41A22" w:rsidP="00FE373B"/>
          <w:p w14:paraId="59A7CB5F" w14:textId="77777777" w:rsidR="00F41A22" w:rsidRDefault="00F41A22" w:rsidP="00FE373B"/>
          <w:p w14:paraId="1531F293" w14:textId="77777777" w:rsidR="00F41A22" w:rsidRPr="00FE373B" w:rsidRDefault="00F41A22" w:rsidP="00FE373B"/>
        </w:tc>
      </w:tr>
      <w:tr w:rsidR="00FE373B" w:rsidRPr="0024011F" w14:paraId="1741D326" w14:textId="77777777" w:rsidTr="00FE373B">
        <w:tblPrEx>
          <w:tblLook w:val="01E0" w:firstRow="1" w:lastRow="1" w:firstColumn="1" w:lastColumn="1" w:noHBand="0" w:noVBand="0"/>
        </w:tblPrEx>
        <w:tc>
          <w:tcPr>
            <w:tcW w:w="10031" w:type="dxa"/>
          </w:tcPr>
          <w:p w14:paraId="33E3D3E6" w14:textId="77777777" w:rsidR="00FE373B" w:rsidRPr="00FE373B" w:rsidRDefault="00FE373B" w:rsidP="00FE373B"/>
          <w:p w14:paraId="4644E570" w14:textId="77777777" w:rsidR="00FE373B" w:rsidRPr="00FE373B" w:rsidRDefault="00FE373B" w:rsidP="00FE373B">
            <w:r w:rsidRPr="00FE373B">
              <w:t>Have you been the subject of formal disciplinary action in your past employment or currently in the process of ongoing disciplinary action in your current position?</w:t>
            </w:r>
          </w:p>
          <w:p w14:paraId="5C22CD15" w14:textId="77777777" w:rsidR="00FE373B" w:rsidRPr="00FE373B" w:rsidRDefault="00FE373B" w:rsidP="00FE373B">
            <w:r w:rsidRPr="00FE373B">
              <w:t xml:space="preserve">Yes </w:t>
            </w:r>
            <w:r w:rsidRPr="00FE373B">
              <w:sym w:font="Webdings" w:char="F063"/>
            </w:r>
            <w:r w:rsidRPr="00FE373B">
              <w:t xml:space="preserve">      No   </w:t>
            </w:r>
            <w:r w:rsidRPr="00FE373B">
              <w:sym w:font="Webdings" w:char="F063"/>
            </w:r>
            <w:r w:rsidRPr="00FE373B">
              <w:t xml:space="preserve">   </w:t>
            </w:r>
          </w:p>
          <w:p w14:paraId="3E227ED6" w14:textId="77777777" w:rsidR="00FE373B" w:rsidRPr="00FE373B" w:rsidRDefault="00FE373B" w:rsidP="00FE373B">
            <w:r w:rsidRPr="00FE373B">
              <w:t>If ‘yes’ please give brief details below or on an additional sheet if necessary</w:t>
            </w:r>
          </w:p>
          <w:p w14:paraId="4C68BA46" w14:textId="77777777" w:rsidR="00FE373B" w:rsidRPr="00FE373B" w:rsidRDefault="00FE373B" w:rsidP="00FE373B"/>
          <w:p w14:paraId="68BEE3CC" w14:textId="77777777" w:rsidR="00FE373B" w:rsidRPr="00FE373B" w:rsidRDefault="00FE373B" w:rsidP="00FE373B"/>
          <w:p w14:paraId="7E35F72D" w14:textId="77777777" w:rsidR="00FE373B" w:rsidRPr="00FE373B" w:rsidRDefault="00FE373B" w:rsidP="00FE373B"/>
          <w:p w14:paraId="77587307" w14:textId="77777777" w:rsidR="00FE373B" w:rsidRPr="00FE373B" w:rsidRDefault="00FE373B" w:rsidP="00FE373B"/>
        </w:tc>
      </w:tr>
      <w:tr w:rsidR="00FE373B" w:rsidRPr="0024011F" w14:paraId="664D4D53" w14:textId="77777777" w:rsidTr="00FE373B">
        <w:tblPrEx>
          <w:tblLook w:val="01E0" w:firstRow="1" w:lastRow="1" w:firstColumn="1" w:lastColumn="1" w:noHBand="0" w:noVBand="0"/>
        </w:tblPrEx>
        <w:tc>
          <w:tcPr>
            <w:tcW w:w="10031" w:type="dxa"/>
          </w:tcPr>
          <w:p w14:paraId="534E192B" w14:textId="77777777" w:rsidR="00FE373B" w:rsidRPr="00FE373B" w:rsidRDefault="00FE373B" w:rsidP="00FE373B"/>
          <w:p w14:paraId="76286195" w14:textId="77777777" w:rsidR="00FE373B" w:rsidRPr="00FE373B" w:rsidRDefault="00191571" w:rsidP="00191571">
            <w:pPr>
              <w:pStyle w:val="Boldtext"/>
            </w:pPr>
            <w:r>
              <w:t xml:space="preserve">Information for </w:t>
            </w:r>
            <w:r w:rsidR="00FE373B" w:rsidRPr="00FE373B">
              <w:t xml:space="preserve">posts that require a criminal record check </w:t>
            </w:r>
          </w:p>
          <w:p w14:paraId="06347E9A" w14:textId="77777777" w:rsidR="00191571" w:rsidRDefault="00FE373B" w:rsidP="00FE373B">
            <w:r w:rsidRPr="00FE373B">
              <w:t>For positions that are included in the Exceptions Order to the Rehabilitation of Offenders Act 1974, and that are required to access the Public Services Network (PSN) or data, or any regulated positions as defined by the Criminal Justice and Court Services Act 2000,</w:t>
            </w:r>
            <w:r w:rsidR="00191571">
              <w:t xml:space="preserve"> a Criminal Records Check will be required.</w:t>
            </w:r>
          </w:p>
          <w:p w14:paraId="26E99BF6" w14:textId="77777777" w:rsidR="008E4DDB" w:rsidRDefault="00191571" w:rsidP="00FE373B">
            <w:r>
              <w:t>Prior to appointment, a</w:t>
            </w:r>
            <w:r w:rsidR="00FE373B" w:rsidRPr="00FE373B">
              <w:t xml:space="preserve">ll applicants who are </w:t>
            </w:r>
            <w:r w:rsidR="008E4DDB">
              <w:t xml:space="preserve">shortlisted will be </w:t>
            </w:r>
            <w:r>
              <w:t xml:space="preserve">required </w:t>
            </w:r>
            <w:r w:rsidR="008E4DDB">
              <w:t xml:space="preserve">to complete a </w:t>
            </w:r>
            <w:r>
              <w:t xml:space="preserve">Criminal Records </w:t>
            </w:r>
            <w:r w:rsidR="008E4DDB">
              <w:t>Self Disclosure form</w:t>
            </w:r>
            <w:r>
              <w:t xml:space="preserve"> prior to interview so that certain convictions and cautions </w:t>
            </w:r>
            <w:r w:rsidR="008E4DDB">
              <w:t>can be discussed at the interview stage.</w:t>
            </w:r>
          </w:p>
          <w:p w14:paraId="6B10E0D1" w14:textId="77777777" w:rsidR="008E4DDB" w:rsidRDefault="008E4DDB" w:rsidP="00FE373B">
            <w:r>
              <w:t xml:space="preserve">The successful candidate will be </w:t>
            </w:r>
            <w:r w:rsidR="00191571">
              <w:t xml:space="preserve">offered employment that is </w:t>
            </w:r>
            <w:r w:rsidR="00FE373B" w:rsidRPr="00FE373B">
              <w:t xml:space="preserve">subject to a criminal record check before the appointment is confirmed.  </w:t>
            </w:r>
          </w:p>
          <w:p w14:paraId="018D9177" w14:textId="77777777" w:rsidR="008E4DDB" w:rsidRPr="008E4DDB" w:rsidRDefault="008E4DDB" w:rsidP="008E4DDB">
            <w:pPr>
              <w:rPr>
                <w:lang w:val="en" w:eastAsia="en-GB"/>
              </w:rPr>
            </w:pPr>
            <w:r w:rsidRPr="008E4DDB">
              <w:rPr>
                <w:lang w:val="en" w:eastAsia="en-GB"/>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F12261F" w14:textId="77777777" w:rsidR="00FE373B" w:rsidRPr="00FE373B" w:rsidRDefault="008E4DDB" w:rsidP="008E4DDB">
            <w:r w:rsidRPr="008E4DDB">
              <w:rPr>
                <w:lang w:val="en" w:eastAsia="en-GB"/>
              </w:rPr>
              <w:t xml:space="preserve">Guidance about whether a conviction or caution should be disclosed can be found on the </w:t>
            </w:r>
            <w:hyperlink r:id="rId8" w:history="1">
              <w:r w:rsidRPr="007C2919">
                <w:rPr>
                  <w:rStyle w:val="Hyperlink"/>
                  <w:lang w:val="en" w:eastAsia="en-GB"/>
                </w:rPr>
                <w:t>Ministry of Justice website</w:t>
              </w:r>
            </w:hyperlink>
            <w:r w:rsidR="009B7642">
              <w:rPr>
                <w:lang w:val="en" w:eastAsia="en-GB"/>
              </w:rPr>
              <w:t>.</w:t>
            </w:r>
          </w:p>
        </w:tc>
      </w:tr>
      <w:tr w:rsidR="00FE373B" w:rsidRPr="0024011F" w14:paraId="6D818209" w14:textId="77777777" w:rsidTr="00FE373B">
        <w:tblPrEx>
          <w:tblLook w:val="01E0" w:firstRow="1" w:lastRow="1" w:firstColumn="1" w:lastColumn="1" w:noHBand="0" w:noVBand="0"/>
        </w:tblPrEx>
        <w:tc>
          <w:tcPr>
            <w:tcW w:w="10031" w:type="dxa"/>
          </w:tcPr>
          <w:p w14:paraId="3E9C5B3B" w14:textId="77777777" w:rsidR="00FE373B" w:rsidRPr="00FE373B" w:rsidRDefault="00FE373B" w:rsidP="00FE373B"/>
          <w:p w14:paraId="0F64C226" w14:textId="77777777" w:rsidR="00FE373B" w:rsidRPr="00FE373B" w:rsidRDefault="00FE373B" w:rsidP="00F41A22">
            <w:pPr>
              <w:pStyle w:val="Boldtext"/>
            </w:pPr>
            <w:r w:rsidRPr="00FE373B">
              <w:t>Safeguarding</w:t>
            </w:r>
          </w:p>
          <w:p w14:paraId="2778EBDF" w14:textId="77777777" w:rsidR="00FE373B" w:rsidRPr="00FE373B" w:rsidRDefault="00FE373B" w:rsidP="00FE373B">
            <w:r w:rsidRPr="00FE373B">
              <w:t xml:space="preserve">Torbay Council is committed to safeguarding and promoting the welfare of children and applicants must be willing to undergo the checks appropriate to the post applied for. By signing this application form you are confirming your agreement/commitment.  </w:t>
            </w:r>
          </w:p>
          <w:p w14:paraId="64FD8919" w14:textId="77777777" w:rsidR="003A3CD6" w:rsidRPr="00FE373B" w:rsidRDefault="00FE373B" w:rsidP="003A3CD6">
            <w:r w:rsidRPr="00FE373B">
              <w:t xml:space="preserve">For further information visit </w:t>
            </w:r>
            <w:r w:rsidR="003A3CD6">
              <w:t xml:space="preserve">Torbay Safeguarding Children Partnership </w:t>
            </w:r>
            <w:r w:rsidR="00DE350A">
              <w:t xml:space="preserve">Procedures </w:t>
            </w:r>
            <w:hyperlink r:id="rId9" w:history="1">
              <w:r w:rsidR="00DE350A" w:rsidRPr="00DE350A">
                <w:rPr>
                  <w:rStyle w:val="Hyperlink"/>
                </w:rPr>
                <w:t>https://www.proceduresonline.com/swcpp/torbay/index.html</w:t>
              </w:r>
            </w:hyperlink>
          </w:p>
        </w:tc>
      </w:tr>
      <w:tr w:rsidR="00FE373B" w:rsidRPr="0024011F" w14:paraId="02249598" w14:textId="77777777" w:rsidTr="00191571">
        <w:tblPrEx>
          <w:tblLook w:val="01E0" w:firstRow="1" w:lastRow="1" w:firstColumn="1" w:lastColumn="1" w:noHBand="0" w:noVBand="0"/>
        </w:tblPrEx>
        <w:trPr>
          <w:trHeight w:val="4124"/>
        </w:trPr>
        <w:tc>
          <w:tcPr>
            <w:tcW w:w="10031" w:type="dxa"/>
          </w:tcPr>
          <w:p w14:paraId="1C667A13" w14:textId="77777777" w:rsidR="00F41A22" w:rsidRDefault="00F41A22" w:rsidP="00D861D7">
            <w:pPr>
              <w:pStyle w:val="Heading2"/>
            </w:pPr>
            <w:r>
              <w:lastRenderedPageBreak/>
              <w:t>Declarations continued</w:t>
            </w:r>
          </w:p>
          <w:p w14:paraId="2265E679" w14:textId="77777777" w:rsidR="00FE373B" w:rsidRPr="00FE373B" w:rsidRDefault="00191571" w:rsidP="00D861D7">
            <w:pPr>
              <w:pStyle w:val="squarebullets"/>
            </w:pPr>
            <w:r>
              <w:t xml:space="preserve">I </w:t>
            </w:r>
            <w:r w:rsidR="00FE373B" w:rsidRPr="00FE373B">
              <w:t>confirm that I have read and understood the enclosures provided with this application form</w:t>
            </w:r>
          </w:p>
          <w:p w14:paraId="3A4772F2" w14:textId="77777777" w:rsidR="00FE373B" w:rsidRPr="00FE373B" w:rsidRDefault="00FE373B" w:rsidP="00D861D7">
            <w:pPr>
              <w:pStyle w:val="squarebullets"/>
            </w:pPr>
            <w:r w:rsidRPr="00FE373B">
              <w:t>I confirm that the details I have provided in this application form are correct and that I have not deliberately withheld any relevant information that could affect the Council’s decision to employ</w:t>
            </w:r>
          </w:p>
          <w:p w14:paraId="62117039" w14:textId="77777777" w:rsidR="00FE373B" w:rsidRPr="00FE373B" w:rsidRDefault="00FE373B" w:rsidP="00D861D7">
            <w:pPr>
              <w:pStyle w:val="squarebullets"/>
            </w:pPr>
            <w:r w:rsidRPr="00FE373B">
              <w:t>I understand that the deliberate falsification of information or failure to disclose relevant information may lead to my application being rejected, any offer of employment being withdrawn or actual appointment being terminated</w:t>
            </w:r>
          </w:p>
          <w:p w14:paraId="520B3165" w14:textId="77777777" w:rsidR="00FE373B" w:rsidRPr="00FE373B" w:rsidRDefault="00FE373B" w:rsidP="00D861D7">
            <w:pPr>
              <w:pStyle w:val="squarebullets"/>
            </w:pPr>
            <w:r w:rsidRPr="00FE373B">
              <w:t>I declare that I have not canvassed any employee or Councillor either directly or indirectly in connection with this application</w:t>
            </w:r>
          </w:p>
          <w:p w14:paraId="1272BEBE" w14:textId="77777777" w:rsidR="00FE373B" w:rsidRPr="00FE373B" w:rsidRDefault="00FE373B" w:rsidP="00D861D7">
            <w:pPr>
              <w:pStyle w:val="squarebullets"/>
            </w:pPr>
            <w:r w:rsidRPr="00FE373B">
              <w:t>I note that the information provided on this application form may be held, further processed or verified in accordance w</w:t>
            </w:r>
            <w:r w:rsidR="003A3CD6">
              <w:t>ith the Data Protection Act 2018</w:t>
            </w:r>
          </w:p>
          <w:p w14:paraId="570C4AB3" w14:textId="77777777" w:rsidR="0087572F" w:rsidRDefault="00FE373B" w:rsidP="00D861D7">
            <w:pPr>
              <w:pStyle w:val="Heading2"/>
            </w:pPr>
            <w:r w:rsidRPr="00FE373B">
              <w:t>Data Protection - Fair Processing Notice</w:t>
            </w:r>
          </w:p>
          <w:p w14:paraId="0D9AA067" w14:textId="77777777" w:rsidR="00FE373B" w:rsidRPr="00FE373B" w:rsidRDefault="00FE373B" w:rsidP="0087572F">
            <w:r w:rsidRPr="00FE373B">
              <w:br/>
              <w:t>The collection, processing, maintenance and retention of any personal data which Torbay Council processes, is governed by legislation such as the GDPR and the Data Protection Act 2018, and by the Council’s own policies and procedures. Torbay Council will use any personal data you provide within this document solely for the purpose of assessing the eligibility of your application when applying for a Torbay Council vacancy.  The information given will be provided to Council employees acting as response handlers and recruitment managers. They may share the information with colleagues for the purpose of shortlisting and interviewing for the vacancy. The information may also be shared with external parties if required by law. The information will be kept on file for a period of six months after the closing date of the vacancy to allow for any further processes, such as appeals, that may occur.  If you are successful in your application for employment with the Council, then the application form will be kept on your personnel file for the duration of your employment</w:t>
            </w:r>
          </w:p>
          <w:p w14:paraId="00084E10" w14:textId="77777777" w:rsidR="00FE373B" w:rsidRPr="00FE373B" w:rsidRDefault="00FE373B" w:rsidP="00FE373B"/>
          <w:p w14:paraId="59A76998" w14:textId="77777777" w:rsidR="00FE373B" w:rsidRPr="00FE373B" w:rsidRDefault="00FE373B" w:rsidP="00FE373B">
            <w:r w:rsidRPr="00FE373B">
              <w:t>For information regarding how your personal data is used by the Council, please contact the Information Governance Team on 01803 207467. Please do not contact the Team for any information relating to your actual application or the application process</w:t>
            </w:r>
          </w:p>
          <w:p w14:paraId="068AC563" w14:textId="77777777" w:rsidR="00FE373B" w:rsidRPr="00FE373B" w:rsidRDefault="00FE373B" w:rsidP="00FE373B"/>
          <w:p w14:paraId="14C32DED" w14:textId="77777777" w:rsidR="00FE373B" w:rsidRPr="00FE373B" w:rsidRDefault="00FE373B" w:rsidP="00FE373B">
            <w:r w:rsidRPr="00FE373B">
              <w:t>I note that the information provided on this application form may be held, further processed or verified, in accordance with the General Data Protection Regulation.</w:t>
            </w:r>
          </w:p>
          <w:p w14:paraId="1EC5911A" w14:textId="77777777" w:rsidR="00FE373B" w:rsidRPr="00FE373B" w:rsidRDefault="00FE373B" w:rsidP="00FE373B"/>
          <w:p w14:paraId="1C5C482C" w14:textId="77777777" w:rsidR="00FE373B" w:rsidRPr="00FE373B" w:rsidRDefault="0087572F" w:rsidP="0087572F">
            <w:pPr>
              <w:pStyle w:val="Boldtext"/>
            </w:pPr>
            <w:r>
              <w:t>S</w:t>
            </w:r>
            <w:r w:rsidR="00FE373B" w:rsidRPr="00FE373B">
              <w:t xml:space="preserve">ignature: </w:t>
            </w:r>
          </w:p>
          <w:p w14:paraId="1B497C87" w14:textId="77777777" w:rsidR="00FE373B" w:rsidRPr="00FE373B" w:rsidRDefault="00FE373B" w:rsidP="00FE373B"/>
          <w:p w14:paraId="6D3B17E3" w14:textId="77777777" w:rsidR="00D861D7" w:rsidRDefault="00FE373B" w:rsidP="00D861D7">
            <w:pPr>
              <w:pStyle w:val="Boldtext"/>
            </w:pPr>
            <w:r w:rsidRPr="00FE373B">
              <w:t xml:space="preserve">Date: </w:t>
            </w:r>
          </w:p>
          <w:p w14:paraId="0F105F4C" w14:textId="77777777" w:rsidR="00FE373B" w:rsidRPr="00FE373B" w:rsidRDefault="00FE373B" w:rsidP="00D861D7">
            <w:r w:rsidRPr="00FE373B">
              <w:t xml:space="preserve">Submitting this completed application form electronically signifies your acceptance of </w:t>
            </w:r>
            <w:smartTag w:uri="urn:schemas-microsoft-com:office:smarttags" w:element="stockticker">
              <w:r w:rsidRPr="00FE373B">
                <w:t>ALL</w:t>
              </w:r>
            </w:smartTag>
            <w:r w:rsidRPr="00FE373B">
              <w:t xml:space="preserve"> of the above declaration </w:t>
            </w:r>
          </w:p>
        </w:tc>
      </w:tr>
      <w:tr w:rsidR="00FE373B" w:rsidRPr="003D654F" w14:paraId="1CD8118A" w14:textId="77777777" w:rsidTr="00FE373B">
        <w:trPr>
          <w:cantSplit/>
        </w:trPr>
        <w:tc>
          <w:tcPr>
            <w:tcW w:w="10031" w:type="dxa"/>
          </w:tcPr>
          <w:p w14:paraId="508B976C" w14:textId="77777777" w:rsidR="00FE373B" w:rsidRPr="00FE373B" w:rsidRDefault="00FE373B" w:rsidP="00FE373B"/>
          <w:p w14:paraId="163CF4B6" w14:textId="77777777" w:rsidR="00FE373B" w:rsidRPr="00FE373B" w:rsidRDefault="00FE373B" w:rsidP="00D861D7">
            <w:pPr>
              <w:pStyle w:val="Boldtext"/>
            </w:pPr>
            <w:r w:rsidRPr="00FE373B">
              <w:t>Please state where you saw this post advertised</w:t>
            </w:r>
          </w:p>
          <w:p w14:paraId="3B84B8DE" w14:textId="77777777" w:rsidR="00FE373B" w:rsidRPr="00FE373B" w:rsidRDefault="00FE373B" w:rsidP="00FE373B"/>
          <w:p w14:paraId="6DB4F2D0" w14:textId="77777777" w:rsidR="00FE373B" w:rsidRPr="00FE373B" w:rsidRDefault="00FE373B" w:rsidP="00FE373B">
            <w:r w:rsidRPr="00FE373B">
              <w:t xml:space="preserve">Torbay Council website </w:t>
            </w:r>
            <w:r w:rsidRPr="00FE373B">
              <w:sym w:font="Webdings" w:char="F063"/>
            </w:r>
            <w:r w:rsidRPr="00FE373B">
              <w:t xml:space="preserve">     </w:t>
            </w:r>
          </w:p>
          <w:p w14:paraId="51D4116B" w14:textId="77777777" w:rsidR="00FE373B" w:rsidRPr="00FE373B" w:rsidRDefault="00FE373B" w:rsidP="00FE373B"/>
          <w:p w14:paraId="4FAD1973" w14:textId="77777777" w:rsidR="00FE373B" w:rsidRPr="00FE373B" w:rsidRDefault="00FE373B" w:rsidP="00FE373B">
            <w:r w:rsidRPr="00FE373B">
              <w:t>Other website please state:</w:t>
            </w:r>
          </w:p>
          <w:p w14:paraId="3EB639FA" w14:textId="77777777" w:rsidR="00FE373B" w:rsidRPr="00FE373B" w:rsidRDefault="00FE373B" w:rsidP="00FE373B"/>
          <w:p w14:paraId="6FDB068E" w14:textId="77777777" w:rsidR="00FE373B" w:rsidRPr="00FE373B" w:rsidRDefault="00FE373B" w:rsidP="00FE373B">
            <w:r w:rsidRPr="00FE373B">
              <w:t>National newspaper please state:</w:t>
            </w:r>
          </w:p>
          <w:p w14:paraId="40977484" w14:textId="77777777" w:rsidR="00FE373B" w:rsidRPr="00FE373B" w:rsidRDefault="00FE373B" w:rsidP="00FE373B"/>
          <w:p w14:paraId="0D5DBA68" w14:textId="77777777" w:rsidR="00FE373B" w:rsidRPr="00FE373B" w:rsidRDefault="00FE373B" w:rsidP="00FE373B">
            <w:r w:rsidRPr="00FE373B">
              <w:t>Local newspaper, please state:</w:t>
            </w:r>
          </w:p>
          <w:p w14:paraId="5FC4E213" w14:textId="77777777" w:rsidR="00FE373B" w:rsidRPr="00FE373B" w:rsidRDefault="00FE373B" w:rsidP="00FE373B"/>
          <w:p w14:paraId="1F21D8E2" w14:textId="77777777" w:rsidR="00FE373B" w:rsidRPr="00FE373B" w:rsidRDefault="00FE373B" w:rsidP="00FE373B">
            <w:r w:rsidRPr="00FE373B">
              <w:t>Professional/trade journal, please state:</w:t>
            </w:r>
          </w:p>
          <w:p w14:paraId="708A11BE" w14:textId="77777777" w:rsidR="00FE373B" w:rsidRPr="00FE373B" w:rsidRDefault="00FE373B" w:rsidP="00FE373B"/>
          <w:p w14:paraId="7BD79656" w14:textId="77777777" w:rsidR="00FE373B" w:rsidRPr="00FE373B" w:rsidRDefault="00FE373B" w:rsidP="00FE373B"/>
          <w:p w14:paraId="18AF6C3D" w14:textId="77777777" w:rsidR="00FE373B" w:rsidRPr="00FE373B" w:rsidRDefault="00FE373B" w:rsidP="00FE373B"/>
        </w:tc>
      </w:tr>
      <w:bookmarkEnd w:id="0"/>
    </w:tbl>
    <w:p w14:paraId="2825A982" w14:textId="77777777" w:rsidR="00FE373B" w:rsidRPr="00FE373B" w:rsidRDefault="00FE373B" w:rsidP="00FE373B"/>
    <w:sectPr w:rsidR="00FE373B" w:rsidRPr="00FE373B" w:rsidSect="0002446C">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5EFD" w14:textId="77777777" w:rsidR="00DE4154" w:rsidRDefault="00DE4154" w:rsidP="008952DF">
      <w:r>
        <w:separator/>
      </w:r>
    </w:p>
  </w:endnote>
  <w:endnote w:type="continuationSeparator" w:id="0">
    <w:p w14:paraId="258F5761" w14:textId="77777777" w:rsidR="00DE4154" w:rsidRDefault="00DE4154"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F228" w14:textId="77777777" w:rsidR="00F41A22" w:rsidRDefault="00F41A2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969696"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41A22" w14:paraId="1615F9D4" w14:textId="77777777" w:rsidTr="003A3CD6">
      <w:tc>
        <w:tcPr>
          <w:tcW w:w="10456" w:type="dxa"/>
        </w:tcPr>
        <w:sdt>
          <w:sdtPr>
            <w:id w:val="-518623638"/>
            <w:docPartObj>
              <w:docPartGallery w:val="Page Numbers (Bottom of Page)"/>
              <w:docPartUnique/>
            </w:docPartObj>
          </w:sdtPr>
          <w:sdtEndPr>
            <w:rPr>
              <w:noProof/>
            </w:rPr>
          </w:sdtEndPr>
          <w:sdtContent>
            <w:p w14:paraId="61019DF7" w14:textId="77777777" w:rsidR="00F41A22" w:rsidRDefault="00F41A22" w:rsidP="003A3CD6">
              <w:pPr>
                <w:pStyle w:val="Footer"/>
                <w:jc w:val="center"/>
              </w:pPr>
              <w:r>
                <w:fldChar w:fldCharType="begin"/>
              </w:r>
              <w:r>
                <w:instrText xml:space="preserve"> PAGE   \* MERGEFORMAT </w:instrText>
              </w:r>
              <w:r>
                <w:fldChar w:fldCharType="separate"/>
              </w:r>
              <w:r w:rsidR="00DE4154">
                <w:rPr>
                  <w:noProof/>
                </w:rPr>
                <w:t>11</w:t>
              </w:r>
              <w:r>
                <w:rPr>
                  <w:noProof/>
                </w:rPr>
                <w:fldChar w:fldCharType="end"/>
              </w:r>
            </w:p>
          </w:sdtContent>
        </w:sdt>
      </w:tc>
    </w:tr>
  </w:tbl>
  <w:p w14:paraId="641DFF79" w14:textId="77777777" w:rsidR="00F41A22" w:rsidRDefault="00F41A22">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070946"/>
      <w:docPartObj>
        <w:docPartGallery w:val="Page Numbers (Bottom of Page)"/>
        <w:docPartUnique/>
      </w:docPartObj>
    </w:sdtPr>
    <w:sdtEndPr>
      <w:rPr>
        <w:noProof/>
      </w:rPr>
    </w:sdtEndPr>
    <w:sdtContent>
      <w:p w14:paraId="1F017FA8" w14:textId="77777777" w:rsidR="00F41A22" w:rsidRDefault="00F41A22" w:rsidP="0002446C">
        <w:pPr>
          <w:pStyle w:val="Footer"/>
          <w:pBdr>
            <w:top w:val="single" w:sz="24" w:space="4" w:color="969696" w:themeColor="accent3"/>
          </w:pBdr>
          <w:jc w:val="center"/>
        </w:pPr>
        <w:r>
          <w:fldChar w:fldCharType="begin"/>
        </w:r>
        <w:r>
          <w:instrText xml:space="preserve"> PAGE   \* MERGEFORMAT </w:instrText>
        </w:r>
        <w:r>
          <w:fldChar w:fldCharType="separate"/>
        </w:r>
        <w:r w:rsidR="00DE4154">
          <w:rPr>
            <w:noProof/>
          </w:rPr>
          <w:t>1</w:t>
        </w:r>
        <w:r>
          <w:rPr>
            <w:noProof/>
          </w:rPr>
          <w:fldChar w:fldCharType="end"/>
        </w:r>
      </w:p>
    </w:sdtContent>
  </w:sdt>
  <w:p w14:paraId="178B2321" w14:textId="77777777" w:rsidR="00F41A22" w:rsidRDefault="003A3CD6">
    <w:pPr>
      <w:spacing w:after="0" w:line="240" w:lineRule="auto"/>
    </w:pPr>
    <w:r w:rsidRPr="00361F76">
      <w:rPr>
        <w:rFonts w:ascii="Arial" w:hAnsi="Arial" w:cs="Arial"/>
        <w:b/>
        <w:noProof/>
        <w:color w:val="0000FF"/>
        <w:lang w:eastAsia="en-GB"/>
      </w:rPr>
      <w:drawing>
        <wp:inline distT="0" distB="0" distL="0" distR="0" wp14:anchorId="7C8FF6DF" wp14:editId="39FEC11F">
          <wp:extent cx="13811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4604" t="20145" r="22385" b="62212"/>
                  <a:stretch>
                    <a:fillRect/>
                  </a:stretch>
                </pic:blipFill>
                <pic:spPr bwMode="auto">
                  <a:xfrm>
                    <a:off x="0" y="0"/>
                    <a:ext cx="1381125" cy="828675"/>
                  </a:xfrm>
                  <a:prstGeom prst="rect">
                    <a:avLst/>
                  </a:prstGeom>
                  <a:noFill/>
                  <a:ln>
                    <a:noFill/>
                  </a:ln>
                </pic:spPr>
              </pic:pic>
            </a:graphicData>
          </a:graphic>
        </wp:inline>
      </w:drawing>
    </w:r>
    <w:r>
      <w:rPr>
        <w:noProof/>
        <w:lang w:eastAsia="en-GB"/>
      </w:rPr>
      <w:drawing>
        <wp:inline distT="0" distB="0" distL="0" distR="0" wp14:anchorId="7D43A2B1" wp14:editId="26C557BD">
          <wp:extent cx="1323975" cy="781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4B9EA" w14:textId="77777777" w:rsidR="00DE4154" w:rsidRDefault="00DE4154" w:rsidP="008952DF">
      <w:r>
        <w:separator/>
      </w:r>
    </w:p>
  </w:footnote>
  <w:footnote w:type="continuationSeparator" w:id="0">
    <w:p w14:paraId="70EB5D70" w14:textId="77777777" w:rsidR="00DE4154" w:rsidRDefault="00DE4154" w:rsidP="0089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0442" w14:textId="77777777" w:rsidR="00F41A22" w:rsidRDefault="00F41A2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8D1B" w14:textId="77777777" w:rsidR="00F41A22" w:rsidRDefault="00F41A22">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bottomFromText="567" w:vertAnchor="text" w:tblpY="1"/>
      <w:tblOverlap w:val="never"/>
      <w:tblW w:w="5000" w:type="pct"/>
      <w:tblBorders>
        <w:top w:val="none" w:sz="0" w:space="0" w:color="auto"/>
        <w:left w:val="none" w:sz="0" w:space="0" w:color="auto"/>
        <w:bottom w:val="single" w:sz="24" w:space="0" w:color="969696"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F41A22" w:rsidRPr="008952DF" w14:paraId="5CDDACFE" w14:textId="77777777" w:rsidTr="00B237C0">
      <w:trPr>
        <w:trHeight w:val="711"/>
      </w:trPr>
      <w:tc>
        <w:tcPr>
          <w:tcW w:w="6663" w:type="dxa"/>
        </w:tcPr>
        <w:p w14:paraId="12AF5091" w14:textId="77777777" w:rsidR="00F41A22" w:rsidRPr="008952DF" w:rsidRDefault="00F41A22" w:rsidP="0002446C"/>
      </w:tc>
      <w:tc>
        <w:tcPr>
          <w:tcW w:w="3793" w:type="dxa"/>
        </w:tcPr>
        <w:p w14:paraId="6AB27FCC" w14:textId="77777777" w:rsidR="00F41A22" w:rsidRPr="008952DF" w:rsidRDefault="00F41A22" w:rsidP="0002446C">
          <w:pPr>
            <w:jc w:val="right"/>
          </w:pPr>
          <w:r w:rsidRPr="008952DF">
            <w:rPr>
              <w:noProof/>
              <w:lang w:eastAsia="en-GB"/>
            </w:rPr>
            <w:drawing>
              <wp:inline distT="0" distB="0" distL="0" distR="0" wp14:anchorId="529412B5" wp14:editId="159E7F8D">
                <wp:extent cx="2159995" cy="336880"/>
                <wp:effectExtent l="0" t="0" r="0" b="6350"/>
                <wp:docPr id="3" name="Picture 3"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995" cy="336880"/>
                        </a:xfrm>
                        <a:prstGeom prst="rect">
                          <a:avLst/>
                        </a:prstGeom>
                      </pic:spPr>
                    </pic:pic>
                  </a:graphicData>
                </a:graphic>
              </wp:inline>
            </w:drawing>
          </w:r>
        </w:p>
      </w:tc>
    </w:tr>
  </w:tbl>
  <w:p w14:paraId="3F427E17" w14:textId="77777777" w:rsidR="00F41A22" w:rsidRPr="004067A0" w:rsidRDefault="00F41A22" w:rsidP="004067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C7C7C7"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42F2C0B"/>
    <w:multiLevelType w:val="hybridMultilevel"/>
    <w:tmpl w:val="C45C7208"/>
    <w:lvl w:ilvl="0" w:tplc="F77A8484">
      <w:start w:val="1"/>
      <w:numFmt w:val="bullet"/>
      <w:pStyle w:val="squarebullets"/>
      <w:lvlText w:val=""/>
      <w:lvlJc w:val="left"/>
      <w:pPr>
        <w:ind w:left="360" w:hanging="360"/>
      </w:pPr>
      <w:rPr>
        <w:rFonts w:ascii="Wingdings" w:hAnsi="Wingdings" w:hint="default"/>
        <w:color w:val="A5A5A5"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B2B2B2"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154"/>
    <w:rsid w:val="0002446C"/>
    <w:rsid w:val="00191571"/>
    <w:rsid w:val="00291E10"/>
    <w:rsid w:val="00324433"/>
    <w:rsid w:val="003A3CD6"/>
    <w:rsid w:val="004067A0"/>
    <w:rsid w:val="00492E76"/>
    <w:rsid w:val="00535E8E"/>
    <w:rsid w:val="0065240B"/>
    <w:rsid w:val="00726EA3"/>
    <w:rsid w:val="007455B3"/>
    <w:rsid w:val="007C2919"/>
    <w:rsid w:val="007C339D"/>
    <w:rsid w:val="007C693E"/>
    <w:rsid w:val="0084085A"/>
    <w:rsid w:val="00841529"/>
    <w:rsid w:val="0087572F"/>
    <w:rsid w:val="008952DF"/>
    <w:rsid w:val="008E4DDB"/>
    <w:rsid w:val="00976192"/>
    <w:rsid w:val="009B41EF"/>
    <w:rsid w:val="009B7642"/>
    <w:rsid w:val="00B237C0"/>
    <w:rsid w:val="00B377FC"/>
    <w:rsid w:val="00C00AB0"/>
    <w:rsid w:val="00C435FD"/>
    <w:rsid w:val="00C520E4"/>
    <w:rsid w:val="00D861D7"/>
    <w:rsid w:val="00DE350A"/>
    <w:rsid w:val="00DE4154"/>
    <w:rsid w:val="00DF23E1"/>
    <w:rsid w:val="00E078E6"/>
    <w:rsid w:val="00EB6BD0"/>
    <w:rsid w:val="00F41A22"/>
    <w:rsid w:val="00F87B8D"/>
    <w:rsid w:val="00FE3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4097"/>
    <o:shapelayout v:ext="edit">
      <o:idmap v:ext="edit" data="1"/>
    </o:shapelayout>
  </w:shapeDefaults>
  <w:decimalSymbol w:val="."/>
  <w:listSeparator w:val=","/>
  <w14:docId w14:val="1E22E9B2"/>
  <w15:chartTrackingRefBased/>
  <w15:docId w15:val="{048F858A-78BC-4DFA-83AE-EA3095D8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2446C"/>
    <w:rPr>
      <w:sz w:val="24"/>
    </w:rPr>
  </w:style>
  <w:style w:type="paragraph" w:styleId="Heading1">
    <w:name w:val="heading 1"/>
    <w:basedOn w:val="Normal"/>
    <w:next w:val="Normal"/>
    <w:link w:val="Heading1Char"/>
    <w:uiPriority w:val="9"/>
    <w:qFormat/>
    <w:rsid w:val="00F87B8D"/>
    <w:pPr>
      <w:keepNext/>
      <w:keepLines/>
      <w:pBdr>
        <w:bottom w:val="single" w:sz="4" w:space="1" w:color="404040" w:themeColor="text1" w:themeTint="BF"/>
      </w:pBdr>
      <w:spacing w:before="240" w:after="240" w:line="276" w:lineRule="auto"/>
      <w:outlineLvl w:val="0"/>
    </w:pPr>
    <w:rPr>
      <w:rFonts w:asciiTheme="majorHAnsi" w:eastAsiaTheme="majorEastAsia" w:hAnsiTheme="majorHAnsi" w:cstheme="majorBidi"/>
      <w:color w:val="595959" w:themeColor="text1" w:themeTint="A6"/>
      <w:sz w:val="40"/>
      <w:szCs w:val="36"/>
    </w:rPr>
  </w:style>
  <w:style w:type="paragraph" w:styleId="Heading2">
    <w:name w:val="heading 2"/>
    <w:basedOn w:val="Normal"/>
    <w:next w:val="Normal"/>
    <w:link w:val="Heading2Char"/>
    <w:uiPriority w:val="9"/>
    <w:qFormat/>
    <w:rsid w:val="00F87B8D"/>
    <w:pPr>
      <w:keepNext/>
      <w:keepLines/>
      <w:spacing w:before="240" w:line="276" w:lineRule="auto"/>
      <w:outlineLvl w:val="1"/>
    </w:pPr>
    <w:rPr>
      <w:rFonts w:asciiTheme="majorHAnsi" w:eastAsiaTheme="majorEastAsia" w:hAnsiTheme="majorHAnsi" w:cstheme="majorBidi"/>
      <w:color w:val="595959" w:themeColor="text1" w:themeTint="A6"/>
      <w:sz w:val="32"/>
      <w:szCs w:val="28"/>
    </w:rPr>
  </w:style>
  <w:style w:type="paragraph" w:styleId="Heading3">
    <w:name w:val="heading 3"/>
    <w:basedOn w:val="Normal"/>
    <w:next w:val="Normal"/>
    <w:link w:val="Heading3Char"/>
    <w:uiPriority w:val="9"/>
    <w:qFormat/>
    <w:rsid w:val="00F87B8D"/>
    <w:pPr>
      <w:keepNext/>
      <w:keepLines/>
      <w:spacing w:before="120" w:line="276" w:lineRule="auto"/>
      <w:outlineLvl w:val="2"/>
    </w:pPr>
    <w:rPr>
      <w:rFonts w:asciiTheme="majorHAnsi" w:eastAsiaTheme="majorEastAsia" w:hAnsiTheme="majorHAnsi" w:cstheme="majorBidi"/>
      <w:color w:val="595959" w:themeColor="text1" w:themeTint="A6"/>
      <w:sz w:val="26"/>
      <w:szCs w:val="26"/>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F87B8D"/>
    <w:pPr>
      <w:numPr>
        <w:numId w:val="5"/>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F87B8D"/>
    <w:rPr>
      <w:rFonts w:asciiTheme="majorHAnsi" w:eastAsiaTheme="majorEastAsia" w:hAnsiTheme="majorHAnsi" w:cstheme="majorBidi"/>
      <w:color w:val="595959" w:themeColor="text1" w:themeTint="A6"/>
      <w:sz w:val="40"/>
      <w:szCs w:val="36"/>
    </w:rPr>
  </w:style>
  <w:style w:type="character" w:customStyle="1" w:styleId="Heading2Char">
    <w:name w:val="Heading 2 Char"/>
    <w:basedOn w:val="DefaultParagraphFont"/>
    <w:link w:val="Heading2"/>
    <w:uiPriority w:val="9"/>
    <w:rsid w:val="00726EA3"/>
    <w:rPr>
      <w:rFonts w:asciiTheme="majorHAnsi" w:eastAsiaTheme="majorEastAsia" w:hAnsiTheme="majorHAnsi" w:cstheme="majorBidi"/>
      <w:color w:val="595959" w:themeColor="text1" w:themeTint="A6"/>
      <w:sz w:val="32"/>
      <w:szCs w:val="28"/>
    </w:rPr>
  </w:style>
  <w:style w:type="character" w:customStyle="1" w:styleId="Heading3Char">
    <w:name w:val="Heading 3 Char"/>
    <w:basedOn w:val="DefaultParagraphFont"/>
    <w:link w:val="Heading3"/>
    <w:uiPriority w:val="9"/>
    <w:rsid w:val="00726EA3"/>
    <w:rPr>
      <w:rFonts w:asciiTheme="majorHAnsi" w:eastAsiaTheme="majorEastAsia" w:hAnsiTheme="majorHAnsi" w:cstheme="majorBidi"/>
      <w:color w:val="595959" w:themeColor="text1" w:themeTint="A6"/>
      <w:sz w:val="26"/>
      <w:szCs w:val="26"/>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113" w:type="dxa"/>
        <w:bottom w:w="113" w:type="dxa"/>
      </w:tblCellMar>
    </w:tblPr>
    <w:tblStylePr w:type="firstRow">
      <w:rPr>
        <w:b/>
        <w:bCs/>
        <w:color w:val="FFFFFF" w:themeColor="background1"/>
      </w:rPr>
      <w:tblPr/>
      <w:tcPr>
        <w:tcBorders>
          <w:top w:val="single" w:sz="24" w:space="0" w:color="808080" w:themeColor="accent4"/>
          <w:left w:val="single" w:sz="24" w:space="0" w:color="808080" w:themeColor="accent4"/>
          <w:bottom w:val="single" w:sz="24" w:space="0" w:color="808080" w:themeColor="accent4"/>
          <w:right w:val="single" w:sz="2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CellMar>
        <w:top w:w="113" w:type="dxa"/>
        <w:bottom w:w="113" w:type="dxa"/>
      </w:tblCellMar>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324433"/>
    <w:pPr>
      <w:pBdr>
        <w:left w:val="single" w:sz="36" w:space="12" w:color="B2B2B2" w:themeColor="accent2"/>
      </w:pBdr>
      <w:spacing w:before="240" w:after="240" w:line="252" w:lineRule="auto"/>
      <w:ind w:left="340" w:right="862"/>
    </w:pPr>
    <w:rPr>
      <w:iCs/>
    </w:rPr>
  </w:style>
  <w:style w:type="character" w:customStyle="1" w:styleId="QuoteChar">
    <w:name w:val="Quote Char"/>
    <w:basedOn w:val="DefaultParagraphFont"/>
    <w:link w:val="Quote"/>
    <w:uiPriority w:val="29"/>
    <w:rsid w:val="00324433"/>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067A0"/>
    <w:rPr>
      <w:color w:val="5F5F5F" w:themeColor="hyperlink"/>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val="0"/>
        <w:bCs/>
      </w:rPr>
    </w:tblStylePr>
    <w:tblStylePr w:type="lastCol">
      <w:rPr>
        <w:b w:val="0"/>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paragraph" w:styleId="BodyText">
    <w:name w:val="Body Text"/>
    <w:basedOn w:val="Normal"/>
    <w:link w:val="BodyTextChar"/>
    <w:uiPriority w:val="99"/>
    <w:semiHidden/>
    <w:unhideWhenUsed/>
    <w:locked/>
    <w:rsid w:val="00FE373B"/>
  </w:style>
  <w:style w:type="character" w:customStyle="1" w:styleId="BodyTextChar">
    <w:name w:val="Body Text Char"/>
    <w:basedOn w:val="DefaultParagraphFont"/>
    <w:link w:val="BodyText"/>
    <w:uiPriority w:val="99"/>
    <w:semiHidden/>
    <w:rsid w:val="00FE373B"/>
    <w:rPr>
      <w:sz w:val="24"/>
    </w:rPr>
  </w:style>
  <w:style w:type="paragraph" w:styleId="NormalWeb">
    <w:name w:val="Normal (Web)"/>
    <w:basedOn w:val="Normal"/>
    <w:uiPriority w:val="99"/>
    <w:semiHidden/>
    <w:unhideWhenUsed/>
    <w:locked/>
    <w:rsid w:val="008E4DDB"/>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3542">
      <w:bodyDiv w:val="1"/>
      <w:marLeft w:val="0"/>
      <w:marRight w:val="0"/>
      <w:marTop w:val="0"/>
      <w:marBottom w:val="0"/>
      <w:divBdr>
        <w:top w:val="none" w:sz="0" w:space="0" w:color="auto"/>
        <w:left w:val="none" w:sz="0" w:space="0" w:color="auto"/>
        <w:bottom w:val="none" w:sz="0" w:space="0" w:color="auto"/>
        <w:right w:val="none" w:sz="0" w:space="0" w:color="auto"/>
      </w:divBdr>
      <w:divsChild>
        <w:div w:id="1177689160">
          <w:marLeft w:val="0"/>
          <w:marRight w:val="0"/>
          <w:marTop w:val="0"/>
          <w:marBottom w:val="0"/>
          <w:divBdr>
            <w:top w:val="none" w:sz="0" w:space="0" w:color="auto"/>
            <w:left w:val="none" w:sz="0" w:space="0" w:color="auto"/>
            <w:bottom w:val="none" w:sz="0" w:space="0" w:color="auto"/>
            <w:right w:val="none" w:sz="0" w:space="0" w:color="auto"/>
          </w:divBdr>
          <w:divsChild>
            <w:div w:id="1736198751">
              <w:marLeft w:val="0"/>
              <w:marRight w:val="0"/>
              <w:marTop w:val="0"/>
              <w:marBottom w:val="0"/>
              <w:divBdr>
                <w:top w:val="none" w:sz="0" w:space="0" w:color="auto"/>
                <w:left w:val="none" w:sz="0" w:space="0" w:color="auto"/>
                <w:bottom w:val="none" w:sz="0" w:space="0" w:color="auto"/>
                <w:right w:val="none" w:sz="0" w:space="0" w:color="auto"/>
              </w:divBdr>
              <w:divsChild>
                <w:div w:id="869680365">
                  <w:marLeft w:val="0"/>
                  <w:marRight w:val="0"/>
                  <w:marTop w:val="0"/>
                  <w:marBottom w:val="0"/>
                  <w:divBdr>
                    <w:top w:val="none" w:sz="0" w:space="0" w:color="auto"/>
                    <w:left w:val="none" w:sz="0" w:space="0" w:color="auto"/>
                    <w:bottom w:val="none" w:sz="0" w:space="0" w:color="auto"/>
                    <w:right w:val="none" w:sz="0" w:space="0" w:color="auto"/>
                  </w:divBdr>
                  <w:divsChild>
                    <w:div w:id="1616257127">
                      <w:marLeft w:val="0"/>
                      <w:marRight w:val="0"/>
                      <w:marTop w:val="0"/>
                      <w:marBottom w:val="0"/>
                      <w:divBdr>
                        <w:top w:val="none" w:sz="0" w:space="0" w:color="auto"/>
                        <w:left w:val="none" w:sz="0" w:space="0" w:color="auto"/>
                        <w:bottom w:val="none" w:sz="0" w:space="0" w:color="auto"/>
                        <w:right w:val="none" w:sz="0" w:space="0" w:color="auto"/>
                      </w:divBdr>
                      <w:divsChild>
                        <w:div w:id="119500236">
                          <w:marLeft w:val="0"/>
                          <w:marRight w:val="0"/>
                          <w:marTop w:val="0"/>
                          <w:marBottom w:val="0"/>
                          <w:divBdr>
                            <w:top w:val="none" w:sz="0" w:space="0" w:color="auto"/>
                            <w:left w:val="none" w:sz="0" w:space="0" w:color="auto"/>
                            <w:bottom w:val="none" w:sz="0" w:space="0" w:color="auto"/>
                            <w:right w:val="none" w:sz="0" w:space="0" w:color="auto"/>
                          </w:divBdr>
                          <w:divsChild>
                            <w:div w:id="2578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31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proceduresonline.com/swcpp/torbay/index.htm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a\human%20resources%202\Records\Policy\CORP%20POLICIES\Draft\Safer%20Recruitment%202021\Application%20Form%203.3.21.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C4A968A69D9842B72986355540087C" ma:contentTypeVersion="13" ma:contentTypeDescription="Create a new document." ma:contentTypeScope="" ma:versionID="233c18c962d7874b120b0ff662ded9bc">
  <xsd:schema xmlns:xsd="http://www.w3.org/2001/XMLSchema" xmlns:xs="http://www.w3.org/2001/XMLSchema" xmlns:p="http://schemas.microsoft.com/office/2006/metadata/properties" xmlns:ns2="0a3a3920-c8f5-4112-8b8d-7cfb968ae44a" xmlns:ns3="1d55140f-3a19-431a-858d-bbd72d0eba94" targetNamespace="http://schemas.microsoft.com/office/2006/metadata/properties" ma:root="true" ma:fieldsID="8f7a1324441b0197a7d8d19985523354" ns2:_="" ns3:_="">
    <xsd:import namespace="0a3a3920-c8f5-4112-8b8d-7cfb968ae44a"/>
    <xsd:import namespace="1d55140f-3a19-431a-858d-bbd72d0eba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3920-c8f5-4112-8b8d-7cfb968a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5140f-3a19-431a-858d-bbd72d0eba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d55140f-3a19-431a-858d-bbd72d0eba94">
      <UserInfo>
        <DisplayName/>
        <AccountId xsi:nil="true"/>
        <AccountType/>
      </UserInfo>
    </SharedWithUsers>
  </documentManagement>
</p:properties>
</file>

<file path=customXml/itemProps1.xml><?xml version="1.0" encoding="utf-8"?>
<ds:datastoreItem xmlns:ds="http://schemas.openxmlformats.org/officeDocument/2006/customXml" ds:itemID="{111DD3AE-84ED-4E7B-91EF-D4E378C3B3E0}">
  <ds:schemaRefs>
    <ds:schemaRef ds:uri="http://schemas.openxmlformats.org/officeDocument/2006/bibliography"/>
  </ds:schemaRefs>
</ds:datastoreItem>
</file>

<file path=customXml/itemProps2.xml><?xml version="1.0" encoding="utf-8"?>
<ds:datastoreItem xmlns:ds="http://schemas.openxmlformats.org/officeDocument/2006/customXml" ds:itemID="{97093F14-3192-4AEE-A5BD-FE3ADADB27AD}"/>
</file>

<file path=customXml/itemProps3.xml><?xml version="1.0" encoding="utf-8"?>
<ds:datastoreItem xmlns:ds="http://schemas.openxmlformats.org/officeDocument/2006/customXml" ds:itemID="{F7D6BBC1-661E-4D77-A270-F5BDA7084577}"/>
</file>

<file path=customXml/itemProps4.xml><?xml version="1.0" encoding="utf-8"?>
<ds:datastoreItem xmlns:ds="http://schemas.openxmlformats.org/officeDocument/2006/customXml" ds:itemID="{0A2DFB33-0E4C-443D-A9E8-7F8A3BD23DB6}"/>
</file>

<file path=docProps/app.xml><?xml version="1.0" encoding="utf-8"?>
<Properties xmlns="http://schemas.openxmlformats.org/officeDocument/2006/extended-properties" xmlns:vt="http://schemas.openxmlformats.org/officeDocument/2006/docPropsVTypes">
  <Template>Application Form 3.3.21</Template>
  <TotalTime>3</TotalTime>
  <Pages>11</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Sandbrook, Jo</dc:creator>
  <cp:keywords/>
  <dc:description/>
  <cp:lastModifiedBy>Sandbrook, Jo</cp:lastModifiedBy>
  <cp:revision>2</cp:revision>
  <dcterms:created xsi:type="dcterms:W3CDTF">2021-08-25T11:28:00Z</dcterms:created>
  <dcterms:modified xsi:type="dcterms:W3CDTF">2021-08-25T11:28:00Z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0x01010069C4A968A69D9842B72986355540087C</vt:lpwstr>
  </property>
  <property fmtid="{D5CDD505-2E9C-101B-9397-08002B2CF9AE}" pid="3" name="Order">
    <vt:r8>457100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