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3A8" w:rsidRDefault="00FD7B8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-3035935</wp:posOffset>
                </wp:positionV>
                <wp:extent cx="3152775" cy="3051175"/>
                <wp:effectExtent l="0" t="0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05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9B8" w:rsidRDefault="007C4EBB" w:rsidP="007C4EBB">
                            <w:pPr>
                              <w:pStyle w:val="Title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C4EBB">
                              <w:rPr>
                                <w:sz w:val="36"/>
                                <w:szCs w:val="36"/>
                              </w:rPr>
                              <w:t>Start Your Volunteering Experience</w:t>
                            </w:r>
                            <w:r w:rsidR="002A39B8">
                              <w:rPr>
                                <w:sz w:val="36"/>
                                <w:szCs w:val="36"/>
                              </w:rPr>
                              <w:t xml:space="preserve"> as a </w:t>
                            </w:r>
                          </w:p>
                          <w:p w:rsidR="007C4EBB" w:rsidRPr="007C4EBB" w:rsidRDefault="002A39B8" w:rsidP="00623B55">
                            <w:pPr>
                              <w:pStyle w:val="Title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Community Panel Member </w:t>
                            </w:r>
                          </w:p>
                          <w:p w:rsidR="00613FB2" w:rsidRPr="00C961D0" w:rsidRDefault="00FD7B88" w:rsidP="00623B55">
                            <w:pPr>
                              <w:autoSpaceDE w:val="0"/>
                              <w:autoSpaceDN w:val="0"/>
                              <w:adjustRightInd w:val="0"/>
                              <w:spacing w:before="20"/>
                              <w:rPr>
                                <w:rFonts w:eastAsia="Arial Unicode MS" w:cs="Arial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C961D0">
                              <w:rPr>
                                <w:rFonts w:eastAsia="Arial Unicode MS" w:cs="Arial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>Are you</w:t>
                            </w:r>
                            <w:r w:rsidR="00623B55">
                              <w:rPr>
                                <w:rFonts w:eastAsia="Arial Unicode MS" w:cs="Arial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>:</w:t>
                            </w:r>
                            <w:r w:rsidRPr="00C961D0">
                              <w:rPr>
                                <w:rFonts w:eastAsia="Arial Unicode MS" w:cs="Arial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:rsidR="00613FB2" w:rsidRPr="00C961D0" w:rsidRDefault="00613FB2" w:rsidP="005B69C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20" w:after="120" w:line="276" w:lineRule="auto"/>
                              <w:rPr>
                                <w:rFonts w:eastAsia="Arial Unicode MS" w:cs="Arial"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C961D0">
                              <w:rPr>
                                <w:rFonts w:eastAsia="Arial Unicode MS" w:cs="Arial"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Over 18? </w:t>
                            </w:r>
                          </w:p>
                          <w:p w:rsidR="00613FB2" w:rsidRPr="00C961D0" w:rsidRDefault="00613FB2" w:rsidP="005B69C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20" w:after="120" w:line="276" w:lineRule="auto"/>
                              <w:rPr>
                                <w:rFonts w:eastAsia="Arial Unicode MS" w:cs="Arial"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C961D0">
                              <w:rPr>
                                <w:rFonts w:eastAsia="Arial Unicode MS" w:cs="Arial"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Non-judgmental? </w:t>
                            </w:r>
                          </w:p>
                          <w:p w:rsidR="00623B55" w:rsidRDefault="00623B55" w:rsidP="00623B5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20"/>
                              <w:ind w:left="357" w:hanging="357"/>
                              <w:rPr>
                                <w:rFonts w:eastAsia="Arial Unicode MS" w:cs="Arial"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C961D0">
                              <w:rPr>
                                <w:rFonts w:eastAsia="Arial Unicode MS" w:cs="Arial"/>
                                <w:color w:val="FFFFFF" w:themeColor="background1"/>
                                <w:sz w:val="24"/>
                                <w:szCs w:val="20"/>
                              </w:rPr>
                              <w:t>Willing to undertake training?</w:t>
                            </w:r>
                          </w:p>
                          <w:p w:rsidR="00623B55" w:rsidRPr="00623B55" w:rsidRDefault="00623B55" w:rsidP="00623B55">
                            <w:pPr>
                              <w:autoSpaceDE w:val="0"/>
                              <w:autoSpaceDN w:val="0"/>
                              <w:adjustRightInd w:val="0"/>
                              <w:spacing w:before="20"/>
                              <w:rPr>
                                <w:rFonts w:eastAsia="Arial Unicode MS" w:cs="Arial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623B55">
                              <w:rPr>
                                <w:rFonts w:eastAsia="Arial Unicode MS" w:cs="Arial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Do you </w:t>
                            </w:r>
                            <w:proofErr w:type="gramStart"/>
                            <w:r>
                              <w:rPr>
                                <w:rFonts w:eastAsia="Arial Unicode MS" w:cs="Arial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>have:</w:t>
                            </w:r>
                            <w:proofErr w:type="gramEnd"/>
                          </w:p>
                          <w:p w:rsidR="00623B55" w:rsidRPr="00623B55" w:rsidRDefault="00623B55" w:rsidP="00623B5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before="20" w:after="120" w:line="276" w:lineRule="auto"/>
                              <w:rPr>
                                <w:rFonts w:eastAsia="Arial Unicode MS" w:cs="Arial"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623B55">
                              <w:rPr>
                                <w:rFonts w:eastAsia="Arial Unicode MS" w:cs="Arial"/>
                                <w:color w:val="FFFFFF" w:themeColor="background1"/>
                                <w:sz w:val="24"/>
                                <w:szCs w:val="20"/>
                              </w:rPr>
                              <w:t>an interest in youth justice</w:t>
                            </w:r>
                          </w:p>
                          <w:p w:rsidR="00613FB2" w:rsidRPr="00C961D0" w:rsidRDefault="00613FB2" w:rsidP="005B69C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before="20" w:after="120" w:line="276" w:lineRule="auto"/>
                              <w:rPr>
                                <w:rFonts w:eastAsia="Arial Unicode MS" w:cs="Arial"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proofErr w:type="gramStart"/>
                            <w:r w:rsidRPr="00C961D0">
                              <w:rPr>
                                <w:rFonts w:eastAsia="Arial Unicode MS" w:cs="Arial"/>
                                <w:color w:val="FFFFFF" w:themeColor="background1"/>
                                <w:sz w:val="24"/>
                                <w:szCs w:val="20"/>
                              </w:rPr>
                              <w:t>a</w:t>
                            </w:r>
                            <w:proofErr w:type="gramEnd"/>
                            <w:r w:rsidRPr="00C961D0">
                              <w:rPr>
                                <w:rFonts w:eastAsia="Arial Unicode MS" w:cs="Arial"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 couple of hours spare</w:t>
                            </w:r>
                            <w:r w:rsidR="00623B55">
                              <w:rPr>
                                <w:rFonts w:eastAsia="Arial Unicode MS" w:cs="Arial"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 each week</w:t>
                            </w:r>
                            <w:r w:rsidRPr="00C961D0">
                              <w:rPr>
                                <w:rFonts w:eastAsia="Arial Unicode MS" w:cs="Arial"/>
                                <w:color w:val="FFFFFF" w:themeColor="background1"/>
                                <w:sz w:val="24"/>
                                <w:szCs w:val="20"/>
                              </w:rPr>
                              <w:t>?</w:t>
                            </w:r>
                          </w:p>
                          <w:p w:rsidR="00613FB2" w:rsidRPr="00C961D0" w:rsidRDefault="00613FB2" w:rsidP="005B69C3">
                            <w:pPr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C961D0"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>Please contact J</w:t>
                            </w:r>
                            <w:r w:rsidRPr="00C961D0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>an Moate</w:t>
                            </w:r>
                            <w:r w:rsidR="005B69C3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br/>
                            </w:r>
                            <w:r w:rsidR="00034EF0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>Mobile: 07917 263844</w:t>
                            </w:r>
                            <w:r w:rsidR="005B69C3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br/>
                            </w:r>
                            <w:r w:rsidRPr="00C961D0">
                              <w:rPr>
                                <w:rFonts w:cs="Arial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E-mail: </w:t>
                            </w:r>
                            <w:hyperlink r:id="rId8" w:history="1">
                              <w:r w:rsidRPr="00C961D0">
                                <w:rPr>
                                  <w:rStyle w:val="Hyperlink"/>
                                  <w:rFonts w:cs="Arial"/>
                                  <w:bCs/>
                                  <w:color w:val="FFFFFF" w:themeColor="background1"/>
                                  <w:sz w:val="24"/>
                                  <w:szCs w:val="20"/>
                                </w:rPr>
                                <w:t>janet.moate@torbay.gov.uk</w:t>
                              </w:r>
                            </w:hyperlink>
                          </w:p>
                          <w:p w:rsidR="00613FB2" w:rsidRPr="004E2B5C" w:rsidRDefault="00613FB2" w:rsidP="004E2B5C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in;margin-top:-239.05pt;width:248.25pt;height:24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" filled="f" stroked="f">
                <v:textbox>
                  <w:txbxContent>
                    <w:p w:rsidR="002A39B8" w:rsidRDefault="007C4EBB" w:rsidP="007C4EBB">
                      <w:pPr>
                        <w:pStyle w:val="Title"/>
                        <w:jc w:val="center"/>
                        <w:rPr>
                          <w:sz w:val="36"/>
                          <w:szCs w:val="36"/>
                        </w:rPr>
                      </w:pPr>
                      <w:r w:rsidRPr="007C4EBB">
                        <w:rPr>
                          <w:sz w:val="36"/>
                          <w:szCs w:val="36"/>
                        </w:rPr>
                        <w:t>Start Your Volunteering Experience</w:t>
                      </w:r>
                      <w:r w:rsidR="002A39B8">
                        <w:rPr>
                          <w:sz w:val="36"/>
                          <w:szCs w:val="36"/>
                        </w:rPr>
                        <w:t xml:space="preserve"> as a </w:t>
                      </w:r>
                    </w:p>
                    <w:p w:rsidR="007C4EBB" w:rsidRPr="007C4EBB" w:rsidRDefault="002A39B8" w:rsidP="00623B55">
                      <w:pPr>
                        <w:pStyle w:val="Title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Community Panel Member </w:t>
                      </w:r>
                    </w:p>
                    <w:p w:rsidR="00613FB2" w:rsidRPr="00C961D0" w:rsidRDefault="00FD7B88" w:rsidP="00623B55">
                      <w:pPr>
                        <w:autoSpaceDE w:val="0"/>
                        <w:autoSpaceDN w:val="0"/>
                        <w:adjustRightInd w:val="0"/>
                        <w:spacing w:before="20"/>
                        <w:rPr>
                          <w:rFonts w:eastAsia="Arial Unicode MS" w:cs="Arial"/>
                          <w:b/>
                          <w:color w:val="FFFFFF" w:themeColor="background1"/>
                          <w:sz w:val="24"/>
                          <w:szCs w:val="20"/>
                        </w:rPr>
                      </w:pPr>
                      <w:r w:rsidRPr="00C961D0">
                        <w:rPr>
                          <w:rFonts w:eastAsia="Arial Unicode MS" w:cs="Arial"/>
                          <w:b/>
                          <w:color w:val="FFFFFF" w:themeColor="background1"/>
                          <w:sz w:val="24"/>
                          <w:szCs w:val="20"/>
                        </w:rPr>
                        <w:t>Are you</w:t>
                      </w:r>
                      <w:r w:rsidR="00623B55">
                        <w:rPr>
                          <w:rFonts w:eastAsia="Arial Unicode MS" w:cs="Arial"/>
                          <w:b/>
                          <w:color w:val="FFFFFF" w:themeColor="background1"/>
                          <w:sz w:val="24"/>
                          <w:szCs w:val="20"/>
                        </w:rPr>
                        <w:t>:</w:t>
                      </w:r>
                      <w:r w:rsidRPr="00C961D0">
                        <w:rPr>
                          <w:rFonts w:eastAsia="Arial Unicode MS" w:cs="Arial"/>
                          <w:b/>
                          <w:color w:val="FFFFFF" w:themeColor="background1"/>
                          <w:sz w:val="24"/>
                          <w:szCs w:val="20"/>
                        </w:rPr>
                        <w:t xml:space="preserve"> </w:t>
                      </w:r>
                    </w:p>
                    <w:p w:rsidR="00613FB2" w:rsidRPr="00C961D0" w:rsidRDefault="00613FB2" w:rsidP="005B69C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before="20" w:after="120" w:line="276" w:lineRule="auto"/>
                        <w:rPr>
                          <w:rFonts w:eastAsia="Arial Unicode MS" w:cs="Arial"/>
                          <w:color w:val="FFFFFF" w:themeColor="background1"/>
                          <w:sz w:val="24"/>
                          <w:szCs w:val="20"/>
                        </w:rPr>
                      </w:pPr>
                      <w:r w:rsidRPr="00C961D0">
                        <w:rPr>
                          <w:rFonts w:eastAsia="Arial Unicode MS" w:cs="Arial"/>
                          <w:color w:val="FFFFFF" w:themeColor="background1"/>
                          <w:sz w:val="24"/>
                          <w:szCs w:val="20"/>
                        </w:rPr>
                        <w:t xml:space="preserve">Over 18? </w:t>
                      </w:r>
                    </w:p>
                    <w:p w:rsidR="00613FB2" w:rsidRPr="00C961D0" w:rsidRDefault="00613FB2" w:rsidP="005B69C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before="20" w:after="120" w:line="276" w:lineRule="auto"/>
                        <w:rPr>
                          <w:rFonts w:eastAsia="Arial Unicode MS" w:cs="Arial"/>
                          <w:color w:val="FFFFFF" w:themeColor="background1"/>
                          <w:sz w:val="24"/>
                          <w:szCs w:val="20"/>
                        </w:rPr>
                      </w:pPr>
                      <w:r w:rsidRPr="00C961D0">
                        <w:rPr>
                          <w:rFonts w:eastAsia="Arial Unicode MS" w:cs="Arial"/>
                          <w:color w:val="FFFFFF" w:themeColor="background1"/>
                          <w:sz w:val="24"/>
                          <w:szCs w:val="20"/>
                        </w:rPr>
                        <w:t xml:space="preserve">Non-judgmental? </w:t>
                      </w:r>
                    </w:p>
                    <w:p w:rsidR="00623B55" w:rsidRDefault="00623B55" w:rsidP="00623B5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before="20"/>
                        <w:ind w:left="357" w:hanging="357"/>
                        <w:rPr>
                          <w:rFonts w:eastAsia="Arial Unicode MS" w:cs="Arial"/>
                          <w:color w:val="FFFFFF" w:themeColor="background1"/>
                          <w:sz w:val="24"/>
                          <w:szCs w:val="20"/>
                        </w:rPr>
                      </w:pPr>
                      <w:r w:rsidRPr="00C961D0">
                        <w:rPr>
                          <w:rFonts w:eastAsia="Arial Unicode MS" w:cs="Arial"/>
                          <w:color w:val="FFFFFF" w:themeColor="background1"/>
                          <w:sz w:val="24"/>
                          <w:szCs w:val="20"/>
                        </w:rPr>
                        <w:t>Willing to undertake training?</w:t>
                      </w:r>
                    </w:p>
                    <w:p w:rsidR="00623B55" w:rsidRPr="00623B55" w:rsidRDefault="00623B55" w:rsidP="00623B55">
                      <w:pPr>
                        <w:autoSpaceDE w:val="0"/>
                        <w:autoSpaceDN w:val="0"/>
                        <w:adjustRightInd w:val="0"/>
                        <w:spacing w:before="20"/>
                        <w:rPr>
                          <w:rFonts w:eastAsia="Arial Unicode MS" w:cs="Arial"/>
                          <w:b/>
                          <w:color w:val="FFFFFF" w:themeColor="background1"/>
                          <w:sz w:val="24"/>
                          <w:szCs w:val="20"/>
                        </w:rPr>
                      </w:pPr>
                      <w:r w:rsidRPr="00623B55">
                        <w:rPr>
                          <w:rFonts w:eastAsia="Arial Unicode MS" w:cs="Arial"/>
                          <w:b/>
                          <w:color w:val="FFFFFF" w:themeColor="background1"/>
                          <w:sz w:val="24"/>
                          <w:szCs w:val="20"/>
                        </w:rPr>
                        <w:t xml:space="preserve">Do you </w:t>
                      </w:r>
                      <w:proofErr w:type="gramStart"/>
                      <w:r>
                        <w:rPr>
                          <w:rFonts w:eastAsia="Arial Unicode MS" w:cs="Arial"/>
                          <w:b/>
                          <w:color w:val="FFFFFF" w:themeColor="background1"/>
                          <w:sz w:val="24"/>
                          <w:szCs w:val="20"/>
                        </w:rPr>
                        <w:t>have:</w:t>
                      </w:r>
                      <w:proofErr w:type="gramEnd"/>
                    </w:p>
                    <w:p w:rsidR="00623B55" w:rsidRPr="00623B55" w:rsidRDefault="00623B55" w:rsidP="00623B5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before="20" w:after="120" w:line="276" w:lineRule="auto"/>
                        <w:rPr>
                          <w:rFonts w:eastAsia="Arial Unicode MS" w:cs="Arial"/>
                          <w:color w:val="FFFFFF" w:themeColor="background1"/>
                          <w:sz w:val="24"/>
                          <w:szCs w:val="20"/>
                        </w:rPr>
                      </w:pPr>
                      <w:r w:rsidRPr="00623B55">
                        <w:rPr>
                          <w:rFonts w:eastAsia="Arial Unicode MS" w:cs="Arial"/>
                          <w:color w:val="FFFFFF" w:themeColor="background1"/>
                          <w:sz w:val="24"/>
                          <w:szCs w:val="20"/>
                        </w:rPr>
                        <w:t>an interest in youth justice</w:t>
                      </w:r>
                    </w:p>
                    <w:p w:rsidR="00613FB2" w:rsidRPr="00C961D0" w:rsidRDefault="00613FB2" w:rsidP="005B69C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before="20" w:after="120" w:line="276" w:lineRule="auto"/>
                        <w:rPr>
                          <w:rFonts w:eastAsia="Arial Unicode MS" w:cs="Arial"/>
                          <w:color w:val="FFFFFF" w:themeColor="background1"/>
                          <w:sz w:val="24"/>
                          <w:szCs w:val="20"/>
                        </w:rPr>
                      </w:pPr>
                      <w:proofErr w:type="gramStart"/>
                      <w:r w:rsidRPr="00C961D0">
                        <w:rPr>
                          <w:rFonts w:eastAsia="Arial Unicode MS" w:cs="Arial"/>
                          <w:color w:val="FFFFFF" w:themeColor="background1"/>
                          <w:sz w:val="24"/>
                          <w:szCs w:val="20"/>
                        </w:rPr>
                        <w:t>a</w:t>
                      </w:r>
                      <w:proofErr w:type="gramEnd"/>
                      <w:r w:rsidRPr="00C961D0">
                        <w:rPr>
                          <w:rFonts w:eastAsia="Arial Unicode MS" w:cs="Arial"/>
                          <w:color w:val="FFFFFF" w:themeColor="background1"/>
                          <w:sz w:val="24"/>
                          <w:szCs w:val="20"/>
                        </w:rPr>
                        <w:t xml:space="preserve"> couple of hours spare</w:t>
                      </w:r>
                      <w:r w:rsidR="00623B55">
                        <w:rPr>
                          <w:rFonts w:eastAsia="Arial Unicode MS" w:cs="Arial"/>
                          <w:color w:val="FFFFFF" w:themeColor="background1"/>
                          <w:sz w:val="24"/>
                          <w:szCs w:val="20"/>
                        </w:rPr>
                        <w:t xml:space="preserve"> each week</w:t>
                      </w:r>
                      <w:r w:rsidRPr="00C961D0">
                        <w:rPr>
                          <w:rFonts w:eastAsia="Arial Unicode MS" w:cs="Arial"/>
                          <w:color w:val="FFFFFF" w:themeColor="background1"/>
                          <w:sz w:val="24"/>
                          <w:szCs w:val="20"/>
                        </w:rPr>
                        <w:t>?</w:t>
                      </w:r>
                    </w:p>
                    <w:p w:rsidR="00613FB2" w:rsidRPr="00C961D0" w:rsidRDefault="00613FB2" w:rsidP="005B69C3">
                      <w:pPr>
                        <w:autoSpaceDE w:val="0"/>
                        <w:autoSpaceDN w:val="0"/>
                        <w:adjustRightInd w:val="0"/>
                        <w:spacing w:after="120" w:line="276" w:lineRule="auto"/>
                        <w:rPr>
                          <w:rFonts w:cs="Arial"/>
                          <w:b/>
                          <w:bCs/>
                          <w:color w:val="FFFFFF" w:themeColor="background1"/>
                          <w:sz w:val="24"/>
                          <w:szCs w:val="20"/>
                        </w:rPr>
                      </w:pPr>
                      <w:r w:rsidRPr="00C961D0">
                        <w:rPr>
                          <w:rFonts w:cs="Arial"/>
                          <w:b/>
                          <w:color w:val="FFFFFF" w:themeColor="background1"/>
                          <w:sz w:val="24"/>
                          <w:szCs w:val="20"/>
                        </w:rPr>
                        <w:t>Please contact J</w:t>
                      </w:r>
                      <w:r w:rsidRPr="00C961D0">
                        <w:rPr>
                          <w:rFonts w:cs="Arial"/>
                          <w:b/>
                          <w:bCs/>
                          <w:color w:val="FFFFFF" w:themeColor="background1"/>
                          <w:sz w:val="24"/>
                          <w:szCs w:val="20"/>
                        </w:rPr>
                        <w:t>an Moate</w:t>
                      </w:r>
                      <w:r w:rsidR="005B69C3">
                        <w:rPr>
                          <w:rFonts w:cs="Arial"/>
                          <w:b/>
                          <w:bCs/>
                          <w:color w:val="FFFFFF" w:themeColor="background1"/>
                          <w:sz w:val="24"/>
                          <w:szCs w:val="20"/>
                        </w:rPr>
                        <w:br/>
                      </w:r>
                      <w:r w:rsidR="00034EF0">
                        <w:rPr>
                          <w:rFonts w:cs="Arial"/>
                          <w:b/>
                          <w:bCs/>
                          <w:color w:val="FFFFFF" w:themeColor="background1"/>
                          <w:sz w:val="24"/>
                          <w:szCs w:val="20"/>
                        </w:rPr>
                        <w:t>Mobile: 07917 263844</w:t>
                      </w:r>
                      <w:r w:rsidR="005B69C3">
                        <w:rPr>
                          <w:rFonts w:cs="Arial"/>
                          <w:b/>
                          <w:bCs/>
                          <w:color w:val="FFFFFF" w:themeColor="background1"/>
                          <w:sz w:val="24"/>
                          <w:szCs w:val="20"/>
                        </w:rPr>
                        <w:br/>
                      </w:r>
                      <w:r w:rsidRPr="00C961D0">
                        <w:rPr>
                          <w:rFonts w:cs="Arial"/>
                          <w:b/>
                          <w:color w:val="FFFFFF" w:themeColor="background1"/>
                          <w:sz w:val="24"/>
                          <w:szCs w:val="20"/>
                        </w:rPr>
                        <w:t xml:space="preserve">E-mail: </w:t>
                      </w:r>
                      <w:hyperlink r:id="rId9" w:history="1">
                        <w:r w:rsidRPr="00C961D0">
                          <w:rPr>
                            <w:rStyle w:val="Hyperlink"/>
                            <w:rFonts w:cs="Arial"/>
                            <w:bCs/>
                            <w:color w:val="FFFFFF" w:themeColor="background1"/>
                            <w:sz w:val="24"/>
                            <w:szCs w:val="20"/>
                          </w:rPr>
                          <w:t>janet.moate@torbay.gov.uk</w:t>
                        </w:r>
                      </w:hyperlink>
                    </w:p>
                    <w:p w:rsidR="00613FB2" w:rsidRPr="004E2B5C" w:rsidRDefault="00613FB2" w:rsidP="004E2B5C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65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-7150735</wp:posOffset>
                </wp:positionV>
                <wp:extent cx="3239770" cy="67437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67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0932" w:rsidRDefault="00FE0932" w:rsidP="00FE0932">
                            <w:pPr>
                              <w:outlineLvl w:val="0"/>
                              <w:rPr>
                                <w:rStyle w:val="Heading2Char"/>
                              </w:rPr>
                            </w:pPr>
                            <w:r>
                              <w:rPr>
                                <w:rStyle w:val="Heading2Char"/>
                              </w:rPr>
                              <w:t xml:space="preserve">What do we want from you? </w:t>
                            </w:r>
                          </w:p>
                          <w:p w:rsidR="00FE0932" w:rsidRPr="00EB0F10" w:rsidRDefault="00FE0932" w:rsidP="00FE0932">
                            <w:pPr>
                              <w:pStyle w:val="BodyTextIndent"/>
                              <w:ind w:left="0" w:firstLine="0"/>
                              <w:jc w:val="both"/>
                              <w:rPr>
                                <w:rStyle w:val="Heading2Char"/>
                                <w:sz w:val="23"/>
                                <w:szCs w:val="23"/>
                              </w:rPr>
                            </w:pPr>
                            <w:r w:rsidRPr="00EB0F1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To abide by the Torbay Council Code of Conduct and work within all policies, procedures and guidelines as explained through the training programme or contained in the Volunteer Handbook and Policy.  </w:t>
                            </w:r>
                          </w:p>
                          <w:p w:rsidR="00FE0932" w:rsidRPr="00EB0F10" w:rsidRDefault="00FE0932" w:rsidP="00FE0932">
                            <w:pPr>
                              <w:outlineLvl w:val="0"/>
                              <w:rPr>
                                <w:rStyle w:val="Heading2Char"/>
                                <w:sz w:val="23"/>
                                <w:szCs w:val="23"/>
                              </w:rPr>
                            </w:pPr>
                          </w:p>
                          <w:p w:rsidR="00FE0932" w:rsidRPr="00EB0F10" w:rsidRDefault="00FE0932" w:rsidP="00FE0932">
                            <w:pPr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B0F1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To attend supervision and training provided by the service - to help maintain practice competencies.  </w:t>
                            </w:r>
                          </w:p>
                          <w:p w:rsidR="00FE0932" w:rsidRPr="00EB0F10" w:rsidRDefault="00FE0932" w:rsidP="00FE093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613CD2" w:rsidRPr="00EB0F10" w:rsidRDefault="009C2FB7" w:rsidP="00623B55">
                            <w:pPr>
                              <w:pStyle w:val="Heading2"/>
                              <w:rPr>
                                <w:rStyle w:val="Heading2Char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EB0F10">
                              <w:rPr>
                                <w:rStyle w:val="Heading2Char"/>
                                <w:color w:val="auto"/>
                                <w:sz w:val="23"/>
                                <w:szCs w:val="23"/>
                              </w:rPr>
                              <w:t>To serve for at least one year.</w:t>
                            </w:r>
                          </w:p>
                          <w:p w:rsidR="00613CD2" w:rsidRDefault="00613CD2" w:rsidP="00623B55">
                            <w:pPr>
                              <w:pStyle w:val="Heading2"/>
                              <w:rPr>
                                <w:rStyle w:val="Heading2Char"/>
                                <w:b/>
                              </w:rPr>
                            </w:pPr>
                          </w:p>
                          <w:p w:rsidR="00EB658C" w:rsidRPr="00E22CA3" w:rsidRDefault="001A4638" w:rsidP="00623B55">
                            <w:pPr>
                              <w:pStyle w:val="Heading2"/>
                            </w:pPr>
                            <w:r w:rsidRPr="00562469">
                              <w:rPr>
                                <w:rStyle w:val="Heading2Char"/>
                                <w:b/>
                              </w:rPr>
                              <w:t xml:space="preserve">IYSS </w:t>
                            </w:r>
                            <w:r w:rsidR="00EB658C" w:rsidRPr="00E22CA3">
                              <w:t>Mission Statement</w:t>
                            </w:r>
                          </w:p>
                          <w:p w:rsidR="00EB658C" w:rsidRPr="00EB0F10" w:rsidRDefault="00EB658C" w:rsidP="005B69C3">
                            <w:pPr>
                              <w:rPr>
                                <w:sz w:val="23"/>
                                <w:szCs w:val="23"/>
                                <w:lang w:val="en-GB"/>
                              </w:rPr>
                            </w:pPr>
                            <w:r w:rsidRPr="00EB0F10">
                              <w:rPr>
                                <w:sz w:val="23"/>
                                <w:szCs w:val="23"/>
                                <w:lang w:val="en-GB"/>
                              </w:rPr>
                              <w:t>Torbay Integrated Youth Support Service (IYSS) will always have the highest aspirations for young people.</w:t>
                            </w:r>
                          </w:p>
                          <w:p w:rsidR="00EB658C" w:rsidRPr="00EB0F10" w:rsidRDefault="00EB658C" w:rsidP="005B69C3">
                            <w:pPr>
                              <w:rPr>
                                <w:sz w:val="23"/>
                                <w:szCs w:val="23"/>
                                <w:lang w:val="en-GB"/>
                              </w:rPr>
                            </w:pPr>
                          </w:p>
                          <w:p w:rsidR="00EB658C" w:rsidRPr="00EB0F10" w:rsidRDefault="00EB658C" w:rsidP="005B69C3">
                            <w:pPr>
                              <w:rPr>
                                <w:sz w:val="23"/>
                                <w:szCs w:val="23"/>
                                <w:lang w:val="en-GB"/>
                              </w:rPr>
                            </w:pPr>
                            <w:r w:rsidRPr="00EB0F10">
                              <w:rPr>
                                <w:sz w:val="23"/>
                                <w:szCs w:val="23"/>
                                <w:lang w:val="en-GB"/>
                              </w:rPr>
                              <w:t>In order to support the achievements and challenges they may face, we will ensure that all the young people in our care receive the best services and support possible.</w:t>
                            </w:r>
                          </w:p>
                          <w:p w:rsidR="00EB658C" w:rsidRPr="00EB0F10" w:rsidRDefault="00EB658C" w:rsidP="005B69C3">
                            <w:pPr>
                              <w:rPr>
                                <w:sz w:val="23"/>
                                <w:szCs w:val="23"/>
                                <w:lang w:val="en-GB"/>
                              </w:rPr>
                            </w:pPr>
                          </w:p>
                          <w:p w:rsidR="00EB658C" w:rsidRPr="00EB0F10" w:rsidRDefault="00EB658C" w:rsidP="005B69C3">
                            <w:pPr>
                              <w:rPr>
                                <w:sz w:val="23"/>
                                <w:szCs w:val="23"/>
                                <w:lang w:val="en-GB"/>
                              </w:rPr>
                            </w:pPr>
                            <w:r w:rsidRPr="00EB0F10">
                              <w:rPr>
                                <w:sz w:val="23"/>
                                <w:szCs w:val="23"/>
                                <w:lang w:val="en-GB"/>
                              </w:rPr>
                              <w:t>This will help young people to grow and develop to reach their goals and aspirations as they enter adulthood.</w:t>
                            </w:r>
                          </w:p>
                          <w:p w:rsidR="00EB658C" w:rsidRDefault="00EB658C" w:rsidP="00EB658C">
                            <w:pPr>
                              <w:rPr>
                                <w:rFonts w:cs="Arial"/>
                                <w:b/>
                                <w:bCs/>
                                <w:color w:val="6600CC"/>
                                <w:sz w:val="23"/>
                                <w:szCs w:val="23"/>
                                <w:lang w:val="en-GB"/>
                              </w:rPr>
                            </w:pPr>
                          </w:p>
                          <w:p w:rsidR="00E908A8" w:rsidRPr="00310048" w:rsidRDefault="00127752" w:rsidP="0012775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23"/>
                                <w:szCs w:val="23"/>
                                <w:lang w:val="en-GB"/>
                              </w:rPr>
                            </w:pPr>
                            <w:r w:rsidRPr="00310048"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23"/>
                                <w:szCs w:val="23"/>
                                <w:lang w:val="en-GB"/>
                              </w:rPr>
                              <w:t xml:space="preserve">If volunteering is something you are interested in and would like to have a chat </w:t>
                            </w:r>
                            <w:r w:rsidR="00E908A8" w:rsidRPr="00310048"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23"/>
                                <w:szCs w:val="23"/>
                                <w:lang w:val="en-GB"/>
                              </w:rPr>
                              <w:t>then please contact:</w:t>
                            </w:r>
                          </w:p>
                          <w:p w:rsidR="00E908A8" w:rsidRPr="00310048" w:rsidRDefault="00E908A8" w:rsidP="00EB658C">
                            <w:pPr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23"/>
                                <w:szCs w:val="23"/>
                                <w:lang w:val="en-GB"/>
                              </w:rPr>
                            </w:pPr>
                            <w:r w:rsidRPr="00310048"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23"/>
                                <w:szCs w:val="23"/>
                                <w:lang w:val="en-GB"/>
                              </w:rPr>
                              <w:t>Jan Moate</w:t>
                            </w:r>
                          </w:p>
                          <w:p w:rsidR="00E908A8" w:rsidRPr="00310048" w:rsidRDefault="00E908A8" w:rsidP="00EB658C">
                            <w:pPr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23"/>
                                <w:szCs w:val="23"/>
                                <w:lang w:val="en-GB"/>
                              </w:rPr>
                            </w:pPr>
                            <w:r w:rsidRPr="00310048"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23"/>
                                <w:szCs w:val="23"/>
                                <w:lang w:val="en-GB"/>
                              </w:rPr>
                              <w:t>Mobile: 07917 263844</w:t>
                            </w:r>
                          </w:p>
                          <w:p w:rsidR="00E908A8" w:rsidRPr="00310048" w:rsidRDefault="00E908A8" w:rsidP="00EB658C">
                            <w:pPr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23"/>
                                <w:szCs w:val="23"/>
                                <w:lang w:val="en-GB"/>
                              </w:rPr>
                            </w:pPr>
                            <w:proofErr w:type="gramStart"/>
                            <w:r w:rsidRPr="00310048"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23"/>
                                <w:szCs w:val="23"/>
                                <w:lang w:val="en-GB"/>
                              </w:rPr>
                              <w:t>e-mail</w:t>
                            </w:r>
                            <w:proofErr w:type="gramEnd"/>
                            <w:r w:rsidRPr="00310048"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23"/>
                                <w:szCs w:val="23"/>
                                <w:lang w:val="en-GB"/>
                              </w:rPr>
                              <w:t>: Janet.moate@torbay.gov.uk</w:t>
                            </w:r>
                          </w:p>
                          <w:p w:rsidR="00E908A8" w:rsidRDefault="00E908A8" w:rsidP="00EB658C">
                            <w:pPr>
                              <w:rPr>
                                <w:rFonts w:cs="Arial"/>
                                <w:b/>
                                <w:bCs/>
                                <w:color w:val="6600CC"/>
                                <w:sz w:val="23"/>
                                <w:szCs w:val="23"/>
                                <w:lang w:val="en-GB"/>
                              </w:rPr>
                            </w:pPr>
                          </w:p>
                          <w:p w:rsidR="000D6264" w:rsidRPr="005B69C3" w:rsidRDefault="000D6264" w:rsidP="000D6264">
                            <w:pPr>
                              <w:autoSpaceDE w:val="0"/>
                              <w:autoSpaceDN w:val="0"/>
                              <w:adjustRightInd w:val="0"/>
                              <w:spacing w:line="241" w:lineRule="atLeast"/>
                              <w:rPr>
                                <w:rFonts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5B69C3">
                              <w:rPr>
                                <w:rFonts w:cs="Arial"/>
                                <w:b/>
                                <w:color w:val="221E1F"/>
                                <w:sz w:val="28"/>
                                <w:szCs w:val="24"/>
                                <w:lang w:val="en-GB"/>
                              </w:rPr>
                              <w:t>This document can be made available in other languages and formats. For more information telephone (01803)</w:t>
                            </w:r>
                            <w:r w:rsidR="00EB0F10">
                              <w:rPr>
                                <w:rFonts w:cs="Arial"/>
                                <w:b/>
                                <w:color w:val="221E1F"/>
                                <w:sz w:val="28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5B69C3">
                              <w:rPr>
                                <w:rFonts w:cs="Arial"/>
                                <w:b/>
                                <w:color w:val="221E1F"/>
                                <w:sz w:val="28"/>
                                <w:szCs w:val="24"/>
                                <w:lang w:val="en-GB"/>
                              </w:rPr>
                              <w:t>208400.</w:t>
                            </w:r>
                          </w:p>
                          <w:p w:rsidR="000D6264" w:rsidRPr="00E22CA3" w:rsidRDefault="000D6264" w:rsidP="000D6264">
                            <w:pPr>
                              <w:keepNext/>
                              <w:keepLines/>
                              <w:spacing w:after="120"/>
                              <w:outlineLvl w:val="1"/>
                              <w:rPr>
                                <w:rFonts w:eastAsiaTheme="majorEastAsia" w:cs="Arial"/>
                                <w:b/>
                                <w:color w:val="67208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0D6264" w:rsidRPr="00E22CA3" w:rsidRDefault="000D6264" w:rsidP="00EB658C">
                            <w:pPr>
                              <w:rPr>
                                <w:rFonts w:cs="Arial"/>
                                <w:b/>
                                <w:bCs/>
                                <w:color w:val="6600CC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00.15pt;margin-top:-563.05pt;width:255.1pt;height:5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" filled="f" stroked="f">
                <v:textbox>
                  <w:txbxContent>
                    <w:p w:rsidR="00FE0932" w:rsidRDefault="00FE0932" w:rsidP="00FE0932">
                      <w:pPr>
                        <w:outlineLvl w:val="0"/>
                        <w:rPr>
                          <w:rStyle w:val="Heading2Char"/>
                        </w:rPr>
                      </w:pPr>
                      <w:r>
                        <w:rPr>
                          <w:rStyle w:val="Heading2Char"/>
                        </w:rPr>
                        <w:t xml:space="preserve">What do we want from you? </w:t>
                      </w:r>
                    </w:p>
                    <w:p w:rsidR="00FE0932" w:rsidRPr="00EB0F10" w:rsidRDefault="00FE0932" w:rsidP="00FE0932">
                      <w:pPr>
                        <w:pStyle w:val="BodyTextIndent"/>
                        <w:ind w:left="0" w:firstLine="0"/>
                        <w:jc w:val="both"/>
                        <w:rPr>
                          <w:rStyle w:val="Heading2Char"/>
                          <w:sz w:val="23"/>
                          <w:szCs w:val="23"/>
                        </w:rPr>
                      </w:pPr>
                      <w:r w:rsidRPr="00EB0F10">
                        <w:rPr>
                          <w:rFonts w:cs="Arial"/>
                          <w:sz w:val="23"/>
                          <w:szCs w:val="23"/>
                        </w:rPr>
                        <w:t xml:space="preserve">To abide by the Torbay Council Code of Conduct and work within all policies, procedures and guidelines as explained through the training programme or contained in the Volunteer Handbook and Policy.  </w:t>
                      </w:r>
                    </w:p>
                    <w:p w:rsidR="00FE0932" w:rsidRPr="00EB0F10" w:rsidRDefault="00FE0932" w:rsidP="00FE0932">
                      <w:pPr>
                        <w:outlineLvl w:val="0"/>
                        <w:rPr>
                          <w:rStyle w:val="Heading2Char"/>
                          <w:sz w:val="23"/>
                          <w:szCs w:val="23"/>
                        </w:rPr>
                      </w:pPr>
                    </w:p>
                    <w:p w:rsidR="00FE0932" w:rsidRPr="00EB0F10" w:rsidRDefault="00FE0932" w:rsidP="00FE0932">
                      <w:pPr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B0F10">
                        <w:rPr>
                          <w:rFonts w:cs="Arial"/>
                          <w:sz w:val="23"/>
                          <w:szCs w:val="23"/>
                        </w:rPr>
                        <w:t xml:space="preserve">To attend supervision and training provided by the service - to help maintain practice competencies.  </w:t>
                      </w:r>
                    </w:p>
                    <w:p w:rsidR="00FE0932" w:rsidRPr="00EB0F10" w:rsidRDefault="00FE0932" w:rsidP="00FE0932">
                      <w:pPr>
                        <w:rPr>
                          <w:sz w:val="23"/>
                          <w:szCs w:val="23"/>
                        </w:rPr>
                      </w:pPr>
                    </w:p>
                    <w:p w:rsidR="00613CD2" w:rsidRPr="00EB0F10" w:rsidRDefault="009C2FB7" w:rsidP="00623B55">
                      <w:pPr>
                        <w:pStyle w:val="Heading2"/>
                        <w:rPr>
                          <w:rStyle w:val="Heading2Char"/>
                          <w:color w:val="auto"/>
                          <w:sz w:val="23"/>
                          <w:szCs w:val="23"/>
                        </w:rPr>
                      </w:pPr>
                      <w:r w:rsidRPr="00EB0F10">
                        <w:rPr>
                          <w:rStyle w:val="Heading2Char"/>
                          <w:color w:val="auto"/>
                          <w:sz w:val="23"/>
                          <w:szCs w:val="23"/>
                        </w:rPr>
                        <w:t>To serve for at least one year.</w:t>
                      </w:r>
                    </w:p>
                    <w:p w:rsidR="00613CD2" w:rsidRDefault="00613CD2" w:rsidP="00623B55">
                      <w:pPr>
                        <w:pStyle w:val="Heading2"/>
                        <w:rPr>
                          <w:rStyle w:val="Heading2Char"/>
                          <w:b/>
                        </w:rPr>
                      </w:pPr>
                    </w:p>
                    <w:p w:rsidR="00EB658C" w:rsidRPr="00E22CA3" w:rsidRDefault="001A4638" w:rsidP="00623B55">
                      <w:pPr>
                        <w:pStyle w:val="Heading2"/>
                      </w:pPr>
                      <w:r w:rsidRPr="00562469">
                        <w:rPr>
                          <w:rStyle w:val="Heading2Char"/>
                          <w:b/>
                        </w:rPr>
                        <w:t xml:space="preserve">IYSS </w:t>
                      </w:r>
                      <w:r w:rsidR="00EB658C" w:rsidRPr="00E22CA3">
                        <w:t>Mission Statement</w:t>
                      </w:r>
                    </w:p>
                    <w:p w:rsidR="00EB658C" w:rsidRPr="00EB0F10" w:rsidRDefault="00EB658C" w:rsidP="005B69C3">
                      <w:pPr>
                        <w:rPr>
                          <w:sz w:val="23"/>
                          <w:szCs w:val="23"/>
                          <w:lang w:val="en-GB"/>
                        </w:rPr>
                      </w:pPr>
                      <w:r w:rsidRPr="00EB0F10">
                        <w:rPr>
                          <w:sz w:val="23"/>
                          <w:szCs w:val="23"/>
                          <w:lang w:val="en-GB"/>
                        </w:rPr>
                        <w:t>Torbay Integrated Youth Support Service (IYSS) will always have the highest aspirations for young people.</w:t>
                      </w:r>
                    </w:p>
                    <w:p w:rsidR="00EB658C" w:rsidRPr="00EB0F10" w:rsidRDefault="00EB658C" w:rsidP="005B69C3">
                      <w:pPr>
                        <w:rPr>
                          <w:sz w:val="23"/>
                          <w:szCs w:val="23"/>
                          <w:lang w:val="en-GB"/>
                        </w:rPr>
                      </w:pPr>
                    </w:p>
                    <w:p w:rsidR="00EB658C" w:rsidRPr="00EB0F10" w:rsidRDefault="00EB658C" w:rsidP="005B69C3">
                      <w:pPr>
                        <w:rPr>
                          <w:sz w:val="23"/>
                          <w:szCs w:val="23"/>
                          <w:lang w:val="en-GB"/>
                        </w:rPr>
                      </w:pPr>
                      <w:r w:rsidRPr="00EB0F10">
                        <w:rPr>
                          <w:sz w:val="23"/>
                          <w:szCs w:val="23"/>
                          <w:lang w:val="en-GB"/>
                        </w:rPr>
                        <w:t>In order to support the achievements and challenges they may face, we will ensure that all the young people in our care receive the best services and support possible.</w:t>
                      </w:r>
                    </w:p>
                    <w:p w:rsidR="00EB658C" w:rsidRPr="00EB0F10" w:rsidRDefault="00EB658C" w:rsidP="005B69C3">
                      <w:pPr>
                        <w:rPr>
                          <w:sz w:val="23"/>
                          <w:szCs w:val="23"/>
                          <w:lang w:val="en-GB"/>
                        </w:rPr>
                      </w:pPr>
                    </w:p>
                    <w:p w:rsidR="00EB658C" w:rsidRPr="00EB0F10" w:rsidRDefault="00EB658C" w:rsidP="005B69C3">
                      <w:pPr>
                        <w:rPr>
                          <w:sz w:val="23"/>
                          <w:szCs w:val="23"/>
                          <w:lang w:val="en-GB"/>
                        </w:rPr>
                      </w:pPr>
                      <w:r w:rsidRPr="00EB0F10">
                        <w:rPr>
                          <w:sz w:val="23"/>
                          <w:szCs w:val="23"/>
                          <w:lang w:val="en-GB"/>
                        </w:rPr>
                        <w:t>This will help young people to grow and develop to reach their goals and aspirations as they enter adulthood.</w:t>
                      </w:r>
                    </w:p>
                    <w:p w:rsidR="00EB658C" w:rsidRDefault="00EB658C" w:rsidP="00EB658C">
                      <w:pPr>
                        <w:rPr>
                          <w:rFonts w:cs="Arial"/>
                          <w:b/>
                          <w:bCs/>
                          <w:color w:val="6600CC"/>
                          <w:sz w:val="23"/>
                          <w:szCs w:val="23"/>
                          <w:lang w:val="en-GB"/>
                        </w:rPr>
                      </w:pPr>
                    </w:p>
                    <w:p w:rsidR="00E908A8" w:rsidRPr="00310048" w:rsidRDefault="00127752" w:rsidP="00127752">
                      <w:pPr>
                        <w:jc w:val="center"/>
                        <w:rPr>
                          <w:rFonts w:cs="Arial"/>
                          <w:b/>
                          <w:bCs/>
                          <w:color w:val="00B050"/>
                          <w:sz w:val="23"/>
                          <w:szCs w:val="23"/>
                          <w:lang w:val="en-GB"/>
                        </w:rPr>
                      </w:pPr>
                      <w:r w:rsidRPr="00310048">
                        <w:rPr>
                          <w:rFonts w:cs="Arial"/>
                          <w:b/>
                          <w:bCs/>
                          <w:color w:val="00B050"/>
                          <w:sz w:val="23"/>
                          <w:szCs w:val="23"/>
                          <w:lang w:val="en-GB"/>
                        </w:rPr>
                        <w:t xml:space="preserve">If volunteering is something you are interested in and would like to have a chat </w:t>
                      </w:r>
                      <w:r w:rsidR="00E908A8" w:rsidRPr="00310048">
                        <w:rPr>
                          <w:rFonts w:cs="Arial"/>
                          <w:b/>
                          <w:bCs/>
                          <w:color w:val="00B050"/>
                          <w:sz w:val="23"/>
                          <w:szCs w:val="23"/>
                          <w:lang w:val="en-GB"/>
                        </w:rPr>
                        <w:t>then please contact:</w:t>
                      </w:r>
                    </w:p>
                    <w:p w:rsidR="00E908A8" w:rsidRPr="00310048" w:rsidRDefault="00E908A8" w:rsidP="00EB658C">
                      <w:pPr>
                        <w:rPr>
                          <w:rFonts w:cs="Arial"/>
                          <w:b/>
                          <w:bCs/>
                          <w:color w:val="00B050"/>
                          <w:sz w:val="23"/>
                          <w:szCs w:val="23"/>
                          <w:lang w:val="en-GB"/>
                        </w:rPr>
                      </w:pPr>
                      <w:r w:rsidRPr="00310048">
                        <w:rPr>
                          <w:rFonts w:cs="Arial"/>
                          <w:b/>
                          <w:bCs/>
                          <w:color w:val="00B050"/>
                          <w:sz w:val="23"/>
                          <w:szCs w:val="23"/>
                          <w:lang w:val="en-GB"/>
                        </w:rPr>
                        <w:t>Jan Moate</w:t>
                      </w:r>
                    </w:p>
                    <w:p w:rsidR="00E908A8" w:rsidRPr="00310048" w:rsidRDefault="00E908A8" w:rsidP="00EB658C">
                      <w:pPr>
                        <w:rPr>
                          <w:rFonts w:cs="Arial"/>
                          <w:b/>
                          <w:bCs/>
                          <w:color w:val="00B050"/>
                          <w:sz w:val="23"/>
                          <w:szCs w:val="23"/>
                          <w:lang w:val="en-GB"/>
                        </w:rPr>
                      </w:pPr>
                      <w:r w:rsidRPr="00310048">
                        <w:rPr>
                          <w:rFonts w:cs="Arial"/>
                          <w:b/>
                          <w:bCs/>
                          <w:color w:val="00B050"/>
                          <w:sz w:val="23"/>
                          <w:szCs w:val="23"/>
                          <w:lang w:val="en-GB"/>
                        </w:rPr>
                        <w:t>Mobile: 07917 263844</w:t>
                      </w:r>
                    </w:p>
                    <w:p w:rsidR="00E908A8" w:rsidRPr="00310048" w:rsidRDefault="00E908A8" w:rsidP="00EB658C">
                      <w:pPr>
                        <w:rPr>
                          <w:rFonts w:cs="Arial"/>
                          <w:b/>
                          <w:bCs/>
                          <w:color w:val="00B050"/>
                          <w:sz w:val="23"/>
                          <w:szCs w:val="23"/>
                          <w:lang w:val="en-GB"/>
                        </w:rPr>
                      </w:pPr>
                      <w:proofErr w:type="gramStart"/>
                      <w:r w:rsidRPr="00310048">
                        <w:rPr>
                          <w:rFonts w:cs="Arial"/>
                          <w:b/>
                          <w:bCs/>
                          <w:color w:val="00B050"/>
                          <w:sz w:val="23"/>
                          <w:szCs w:val="23"/>
                          <w:lang w:val="en-GB"/>
                        </w:rPr>
                        <w:t>e-mail</w:t>
                      </w:r>
                      <w:proofErr w:type="gramEnd"/>
                      <w:r w:rsidRPr="00310048">
                        <w:rPr>
                          <w:rFonts w:cs="Arial"/>
                          <w:b/>
                          <w:bCs/>
                          <w:color w:val="00B050"/>
                          <w:sz w:val="23"/>
                          <w:szCs w:val="23"/>
                          <w:lang w:val="en-GB"/>
                        </w:rPr>
                        <w:t>: Janet.moate@torbay.gov.uk</w:t>
                      </w:r>
                    </w:p>
                    <w:p w:rsidR="00E908A8" w:rsidRDefault="00E908A8" w:rsidP="00EB658C">
                      <w:pPr>
                        <w:rPr>
                          <w:rFonts w:cs="Arial"/>
                          <w:b/>
                          <w:bCs/>
                          <w:color w:val="6600CC"/>
                          <w:sz w:val="23"/>
                          <w:szCs w:val="23"/>
                          <w:lang w:val="en-GB"/>
                        </w:rPr>
                      </w:pPr>
                    </w:p>
                    <w:p w:rsidR="000D6264" w:rsidRPr="005B69C3" w:rsidRDefault="000D6264" w:rsidP="000D6264">
                      <w:pPr>
                        <w:autoSpaceDE w:val="0"/>
                        <w:autoSpaceDN w:val="0"/>
                        <w:adjustRightInd w:val="0"/>
                        <w:spacing w:line="241" w:lineRule="atLeast"/>
                        <w:rPr>
                          <w:rFonts w:cs="Arial"/>
                          <w:b/>
                          <w:sz w:val="28"/>
                          <w:szCs w:val="24"/>
                        </w:rPr>
                      </w:pPr>
                      <w:r w:rsidRPr="005B69C3">
                        <w:rPr>
                          <w:rFonts w:cs="Arial"/>
                          <w:b/>
                          <w:color w:val="221E1F"/>
                          <w:sz w:val="28"/>
                          <w:szCs w:val="24"/>
                          <w:lang w:val="en-GB"/>
                        </w:rPr>
                        <w:t>This document can be made available in other languages and formats. For more information telephone (01803)</w:t>
                      </w:r>
                      <w:r w:rsidR="00EB0F10">
                        <w:rPr>
                          <w:rFonts w:cs="Arial"/>
                          <w:b/>
                          <w:color w:val="221E1F"/>
                          <w:sz w:val="28"/>
                          <w:szCs w:val="24"/>
                          <w:lang w:val="en-GB"/>
                        </w:rPr>
                        <w:t xml:space="preserve"> </w:t>
                      </w:r>
                      <w:r w:rsidRPr="005B69C3">
                        <w:rPr>
                          <w:rFonts w:cs="Arial"/>
                          <w:b/>
                          <w:color w:val="221E1F"/>
                          <w:sz w:val="28"/>
                          <w:szCs w:val="24"/>
                          <w:lang w:val="en-GB"/>
                        </w:rPr>
                        <w:t>208400.</w:t>
                      </w:r>
                    </w:p>
                    <w:p w:rsidR="000D6264" w:rsidRPr="00E22CA3" w:rsidRDefault="000D6264" w:rsidP="000D6264">
                      <w:pPr>
                        <w:keepNext/>
                        <w:keepLines/>
                        <w:spacing w:after="120"/>
                        <w:outlineLvl w:val="1"/>
                        <w:rPr>
                          <w:rFonts w:eastAsiaTheme="majorEastAsia" w:cs="Arial"/>
                          <w:b/>
                          <w:color w:val="672080" w:themeColor="text1"/>
                          <w:sz w:val="24"/>
                          <w:szCs w:val="24"/>
                        </w:rPr>
                      </w:pPr>
                    </w:p>
                    <w:p w:rsidR="000D6264" w:rsidRPr="00E22CA3" w:rsidRDefault="000D6264" w:rsidP="00EB658C">
                      <w:pPr>
                        <w:rPr>
                          <w:rFonts w:cs="Arial"/>
                          <w:b/>
                          <w:bCs/>
                          <w:color w:val="6600CC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65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-7150735</wp:posOffset>
                </wp:positionV>
                <wp:extent cx="3239770" cy="6743700"/>
                <wp:effectExtent l="0" t="0" r="0" b="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67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0932" w:rsidRPr="008163AF" w:rsidRDefault="00016077" w:rsidP="00623B55">
                            <w:pPr>
                              <w:pStyle w:val="Heading2"/>
                            </w:pPr>
                            <w:r w:rsidRPr="008163AF">
                              <w:t xml:space="preserve">Who are the </w:t>
                            </w:r>
                            <w:r w:rsidR="00FE0932" w:rsidRPr="008163AF">
                              <w:t>Integrated Youth Support Service (IYSS</w:t>
                            </w:r>
                            <w:r w:rsidRPr="008163AF">
                              <w:t>)</w:t>
                            </w:r>
                          </w:p>
                          <w:p w:rsidR="00FE0932" w:rsidRPr="00FE0932" w:rsidRDefault="00FE0932" w:rsidP="00FE0932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FE0932" w:rsidRDefault="00016077" w:rsidP="00FE0932">
                            <w:r>
                              <w:t>They e</w:t>
                            </w:r>
                            <w:r w:rsidR="00FE0932" w:rsidRPr="002A256C">
                              <w:t>ncourage positive change for families and ensure improved outcomes for the children and young people.</w:t>
                            </w:r>
                            <w:r w:rsidR="00FE0932">
                              <w:t xml:space="preserve"> </w:t>
                            </w:r>
                          </w:p>
                          <w:p w:rsidR="00FE0932" w:rsidRPr="002A256C" w:rsidRDefault="00FE0932" w:rsidP="00FE0932">
                            <w:r w:rsidRPr="002A256C">
                              <w:t xml:space="preserve">  </w:t>
                            </w:r>
                          </w:p>
                          <w:p w:rsidR="00FE0932" w:rsidRPr="002A256C" w:rsidRDefault="00FE0932" w:rsidP="00FE0932">
                            <w:r w:rsidRPr="002A256C">
                              <w:t>The IYSS support young people who have been referred for additional support by</w:t>
                            </w:r>
                            <w:r>
                              <w:t xml:space="preserve"> Children’s Services Targeted Help</w:t>
                            </w:r>
                            <w:r w:rsidRPr="002A256C">
                              <w:t>.</w:t>
                            </w:r>
                            <w:r>
                              <w:t xml:space="preserve"> (Age 10+)</w:t>
                            </w:r>
                            <w:r w:rsidRPr="002A256C">
                              <w:t xml:space="preserve"> </w:t>
                            </w:r>
                          </w:p>
                          <w:p w:rsidR="00FE0932" w:rsidRDefault="00FE0932" w:rsidP="00FE0932"/>
                          <w:p w:rsidR="00FE0932" w:rsidRDefault="00754290" w:rsidP="00FE0932">
                            <w:r w:rsidRPr="00754290">
                              <w:rPr>
                                <w:b/>
                                <w:color w:val="33CC33"/>
                              </w:rPr>
                              <w:t>IYSS YOT</w:t>
                            </w:r>
                            <w:r>
                              <w:rPr>
                                <w:b/>
                                <w:color w:val="33CC33"/>
                              </w:rPr>
                              <w:t xml:space="preserve"> </w:t>
                            </w:r>
                            <w:r w:rsidRPr="00754290">
                              <w:t>w</w:t>
                            </w:r>
                            <w:r w:rsidR="00FE0932" w:rsidRPr="00754290">
                              <w:t>o</w:t>
                            </w:r>
                            <w:r w:rsidR="00FE0932" w:rsidRPr="002A256C">
                              <w:t>rk with young people who have offended or are at risk of offending</w:t>
                            </w:r>
                            <w:r w:rsidR="00EB0F10">
                              <w:t xml:space="preserve"> or being exploited</w:t>
                            </w:r>
                            <w:r w:rsidR="00FE0932" w:rsidRPr="002A256C">
                              <w:t xml:space="preserve">. </w:t>
                            </w:r>
                            <w:r w:rsidR="00FE0932">
                              <w:t>(Age group 10 -17)</w:t>
                            </w:r>
                            <w:r w:rsidR="00A10A4A">
                              <w:t>.</w:t>
                            </w:r>
                          </w:p>
                          <w:p w:rsidR="00FE0932" w:rsidRPr="00802CB3" w:rsidRDefault="00FE0932" w:rsidP="00FE0932">
                            <w:pPr>
                              <w:pStyle w:val="Heading3"/>
                            </w:pPr>
                            <w:r w:rsidRPr="00802CB3">
                              <w:t>Who can volunteer?</w:t>
                            </w:r>
                          </w:p>
                          <w:p w:rsidR="00016077" w:rsidRDefault="00FE0932" w:rsidP="00FE0932">
                            <w:pPr>
                              <w:rPr>
                                <w:rFonts w:cs="Arial"/>
                              </w:rPr>
                            </w:pPr>
                            <w:r w:rsidRPr="00EB658C">
                              <w:rPr>
                                <w:rFonts w:cs="Arial"/>
                              </w:rPr>
                              <w:t>People of all ages and background</w:t>
                            </w:r>
                            <w:r>
                              <w:rPr>
                                <w:rFonts w:cs="Arial"/>
                              </w:rPr>
                              <w:t>s</w:t>
                            </w:r>
                            <w:r w:rsidRPr="00EB658C">
                              <w:rPr>
                                <w:rFonts w:cs="Arial"/>
                              </w:rPr>
                              <w:t xml:space="preserve"> can volunteer, although you do need to be over 18 for our volunteering roles.</w:t>
                            </w:r>
                          </w:p>
                          <w:p w:rsidR="00016077" w:rsidRDefault="00016077" w:rsidP="00FE0932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016077" w:rsidRDefault="00FE0932" w:rsidP="00FE0932">
                            <w:pPr>
                              <w:rPr>
                                <w:rFonts w:cs="Arial"/>
                              </w:rPr>
                            </w:pPr>
                            <w:r w:rsidRPr="00EB658C">
                              <w:rPr>
                                <w:rFonts w:cs="Arial"/>
                              </w:rPr>
                              <w:t xml:space="preserve">No previous experience is needed, just enthusiasm and a passion to help others. </w:t>
                            </w:r>
                          </w:p>
                          <w:p w:rsidR="00016077" w:rsidRDefault="00016077" w:rsidP="00FE0932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FE0932" w:rsidRPr="00EB658C" w:rsidRDefault="00FE0932" w:rsidP="00FE0932">
                            <w:pPr>
                              <w:rPr>
                                <w:rFonts w:cs="Arial"/>
                              </w:rPr>
                            </w:pPr>
                            <w:r w:rsidRPr="00EB658C">
                              <w:rPr>
                                <w:rFonts w:cs="Arial"/>
                              </w:rPr>
                              <w:t>Volunteer</w:t>
                            </w:r>
                            <w:r>
                              <w:rPr>
                                <w:rFonts w:cs="Arial"/>
                              </w:rPr>
                              <w:t>ing is hugely rewarding and fun but</w:t>
                            </w:r>
                            <w:r w:rsidRPr="00EB658C">
                              <w:rPr>
                                <w:rFonts w:cs="Arial"/>
                              </w:rPr>
                              <w:t xml:space="preserve"> it can also be very challenging as it is not always an easy role.  </w:t>
                            </w:r>
                          </w:p>
                          <w:p w:rsidR="00016077" w:rsidRDefault="00016077" w:rsidP="00FE0932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FE0932" w:rsidRPr="005B69C3" w:rsidRDefault="00FE0932" w:rsidP="00FE0932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W</w:t>
                            </w:r>
                            <w:r w:rsidRPr="00EB658C">
                              <w:rPr>
                                <w:rFonts w:cs="Arial"/>
                              </w:rPr>
                              <w:t>e are required to carry out a full Disc</w:t>
                            </w:r>
                            <w:r>
                              <w:rPr>
                                <w:rFonts w:cs="Arial"/>
                              </w:rPr>
                              <w:t xml:space="preserve">losure and Baring Service (DBS).  </w:t>
                            </w:r>
                            <w:r w:rsidRPr="00EB658C">
                              <w:rPr>
                                <w:rFonts w:cs="Arial"/>
                              </w:rPr>
                              <w:t xml:space="preserve">Previous convictions, especially those which are minor in nature or old, will not automatically prevent you from becoming a volunteer. </w:t>
                            </w:r>
                          </w:p>
                          <w:p w:rsidR="00FE0932" w:rsidRPr="00802CB3" w:rsidRDefault="00FE0932" w:rsidP="00FE0932">
                            <w:pPr>
                              <w:pStyle w:val="Heading3"/>
                            </w:pPr>
                            <w:r w:rsidRPr="00802CB3">
                              <w:t>What do you get in return?</w:t>
                            </w:r>
                          </w:p>
                          <w:p w:rsidR="00FE0932" w:rsidRPr="008E5957" w:rsidRDefault="00FE0932" w:rsidP="00FE093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cs="Arial"/>
                              </w:rPr>
                            </w:pPr>
                            <w:r w:rsidRPr="008E5957">
                              <w:rPr>
                                <w:rFonts w:cs="Arial"/>
                              </w:rPr>
                              <w:t xml:space="preserve">Training to help you develop your skills as a volunteer. </w:t>
                            </w:r>
                          </w:p>
                          <w:p w:rsidR="00FE0932" w:rsidRPr="008E5957" w:rsidRDefault="00FE0932" w:rsidP="00FE093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cs="Arial"/>
                              </w:rPr>
                            </w:pPr>
                            <w:r w:rsidRPr="008E5957">
                              <w:rPr>
                                <w:rFonts w:cs="Arial"/>
                              </w:rPr>
                              <w:t xml:space="preserve">Reimbursement of expenses (travel </w:t>
                            </w:r>
                            <w:r>
                              <w:rPr>
                                <w:rFonts w:cs="Arial"/>
                              </w:rPr>
                              <w:t>e</w:t>
                            </w:r>
                            <w:r w:rsidRPr="008E5957">
                              <w:rPr>
                                <w:rFonts w:cs="Arial"/>
                              </w:rPr>
                              <w:t xml:space="preserve">xpenses will only be paid for mileage accrued within Torbay). </w:t>
                            </w:r>
                          </w:p>
                          <w:p w:rsidR="00FE0932" w:rsidRPr="008E5957" w:rsidRDefault="00FE0932" w:rsidP="00FE093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cs="Arial"/>
                              </w:rPr>
                            </w:pPr>
                            <w:r w:rsidRPr="008E5957">
                              <w:rPr>
                                <w:rFonts w:cs="Arial"/>
                              </w:rPr>
                              <w:t>Support and supervision.</w:t>
                            </w:r>
                          </w:p>
                          <w:p w:rsidR="00FE0932" w:rsidRPr="008E5957" w:rsidRDefault="00FE0932" w:rsidP="00FE093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cs="Arial"/>
                              </w:rPr>
                            </w:pPr>
                            <w:r w:rsidRPr="008E5957">
                              <w:rPr>
                                <w:rFonts w:cs="Arial"/>
                              </w:rPr>
                              <w:t>Further training opportunities.</w:t>
                            </w:r>
                          </w:p>
                          <w:p w:rsidR="00FE0932" w:rsidRPr="00EB658C" w:rsidRDefault="00FE0932" w:rsidP="00FE0932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16002A" w:rsidRPr="00FE69D8" w:rsidRDefault="0016002A" w:rsidP="00421ECE">
                            <w:pPr>
                              <w:outlineLvl w:val="0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64.5pt;margin-top:-563.05pt;width:255.1pt;height:53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" filled="f" stroked="f">
                <v:textbox>
                  <w:txbxContent>
                    <w:p w:rsidR="00FE0932" w:rsidRPr="008163AF" w:rsidRDefault="00016077" w:rsidP="00623B55">
                      <w:pPr>
                        <w:pStyle w:val="Heading2"/>
                      </w:pPr>
                      <w:r w:rsidRPr="008163AF">
                        <w:t xml:space="preserve">Who are the </w:t>
                      </w:r>
                      <w:r w:rsidR="00FE0932" w:rsidRPr="008163AF">
                        <w:t>Integrated Youth Support Service (IYSS</w:t>
                      </w:r>
                      <w:r w:rsidRPr="008163AF">
                        <w:t>)</w:t>
                      </w:r>
                    </w:p>
                    <w:p w:rsidR="00FE0932" w:rsidRPr="00FE0932" w:rsidRDefault="00FE0932" w:rsidP="00FE0932">
                      <w:pPr>
                        <w:rPr>
                          <w:lang w:val="en-GB"/>
                        </w:rPr>
                      </w:pPr>
                    </w:p>
                    <w:p w:rsidR="00FE0932" w:rsidRDefault="00016077" w:rsidP="00FE0932">
                      <w:r>
                        <w:t>They e</w:t>
                      </w:r>
                      <w:r w:rsidR="00FE0932" w:rsidRPr="002A256C">
                        <w:t>ncourage positive change for families and ensure improved outcomes for the children and young people.</w:t>
                      </w:r>
                      <w:r w:rsidR="00FE0932">
                        <w:t xml:space="preserve"> </w:t>
                      </w:r>
                    </w:p>
                    <w:p w:rsidR="00FE0932" w:rsidRPr="002A256C" w:rsidRDefault="00FE0932" w:rsidP="00FE0932">
                      <w:r w:rsidRPr="002A256C">
                        <w:t xml:space="preserve">  </w:t>
                      </w:r>
                    </w:p>
                    <w:p w:rsidR="00FE0932" w:rsidRPr="002A256C" w:rsidRDefault="00FE0932" w:rsidP="00FE0932">
                      <w:r w:rsidRPr="002A256C">
                        <w:t>The IYSS support young people who have been referred for additional support by</w:t>
                      </w:r>
                      <w:r>
                        <w:t xml:space="preserve"> Children’s Services Targeted Help</w:t>
                      </w:r>
                      <w:r w:rsidRPr="002A256C">
                        <w:t>.</w:t>
                      </w:r>
                      <w:r>
                        <w:t xml:space="preserve"> (Age 10+)</w:t>
                      </w:r>
                      <w:r w:rsidRPr="002A256C">
                        <w:t xml:space="preserve"> </w:t>
                      </w:r>
                    </w:p>
                    <w:p w:rsidR="00FE0932" w:rsidRDefault="00FE0932" w:rsidP="00FE0932"/>
                    <w:p w:rsidR="00FE0932" w:rsidRDefault="00754290" w:rsidP="00FE0932">
                      <w:r w:rsidRPr="00754290">
                        <w:rPr>
                          <w:b/>
                          <w:color w:val="33CC33"/>
                        </w:rPr>
                        <w:t>IYSS YOT</w:t>
                      </w:r>
                      <w:r>
                        <w:rPr>
                          <w:b/>
                          <w:color w:val="33CC33"/>
                        </w:rPr>
                        <w:t xml:space="preserve"> </w:t>
                      </w:r>
                      <w:r w:rsidRPr="00754290">
                        <w:t>w</w:t>
                      </w:r>
                      <w:r w:rsidR="00FE0932" w:rsidRPr="00754290">
                        <w:t>o</w:t>
                      </w:r>
                      <w:r w:rsidR="00FE0932" w:rsidRPr="002A256C">
                        <w:t>rk with young people who have offended or are at risk of offending</w:t>
                      </w:r>
                      <w:r w:rsidR="00EB0F10">
                        <w:t xml:space="preserve"> or being exploited</w:t>
                      </w:r>
                      <w:r w:rsidR="00FE0932" w:rsidRPr="002A256C">
                        <w:t xml:space="preserve">. </w:t>
                      </w:r>
                      <w:r w:rsidR="00FE0932">
                        <w:t>(Age group 10 -17)</w:t>
                      </w:r>
                      <w:r w:rsidR="00A10A4A">
                        <w:t>.</w:t>
                      </w:r>
                    </w:p>
                    <w:p w:rsidR="00FE0932" w:rsidRPr="00802CB3" w:rsidRDefault="00FE0932" w:rsidP="00FE0932">
                      <w:pPr>
                        <w:pStyle w:val="Heading3"/>
                      </w:pPr>
                      <w:r w:rsidRPr="00802CB3">
                        <w:t>Who can volunteer?</w:t>
                      </w:r>
                    </w:p>
                    <w:p w:rsidR="00016077" w:rsidRDefault="00FE0932" w:rsidP="00FE0932">
                      <w:pPr>
                        <w:rPr>
                          <w:rFonts w:cs="Arial"/>
                        </w:rPr>
                      </w:pPr>
                      <w:r w:rsidRPr="00EB658C">
                        <w:rPr>
                          <w:rFonts w:cs="Arial"/>
                        </w:rPr>
                        <w:t>People of all ages and background</w:t>
                      </w:r>
                      <w:r>
                        <w:rPr>
                          <w:rFonts w:cs="Arial"/>
                        </w:rPr>
                        <w:t>s</w:t>
                      </w:r>
                      <w:r w:rsidRPr="00EB658C">
                        <w:rPr>
                          <w:rFonts w:cs="Arial"/>
                        </w:rPr>
                        <w:t xml:space="preserve"> can volunteer, although you do need to be over 18 for our volunteering roles.</w:t>
                      </w:r>
                    </w:p>
                    <w:p w:rsidR="00016077" w:rsidRDefault="00016077" w:rsidP="00FE0932">
                      <w:pPr>
                        <w:rPr>
                          <w:rFonts w:cs="Arial"/>
                        </w:rPr>
                      </w:pPr>
                    </w:p>
                    <w:p w:rsidR="00016077" w:rsidRDefault="00FE0932" w:rsidP="00FE0932">
                      <w:pPr>
                        <w:rPr>
                          <w:rFonts w:cs="Arial"/>
                        </w:rPr>
                      </w:pPr>
                      <w:r w:rsidRPr="00EB658C">
                        <w:rPr>
                          <w:rFonts w:cs="Arial"/>
                        </w:rPr>
                        <w:t xml:space="preserve">No previous experience is needed, just enthusiasm and a passion to help others. </w:t>
                      </w:r>
                    </w:p>
                    <w:p w:rsidR="00016077" w:rsidRDefault="00016077" w:rsidP="00FE0932">
                      <w:pPr>
                        <w:rPr>
                          <w:rFonts w:cs="Arial"/>
                        </w:rPr>
                      </w:pPr>
                    </w:p>
                    <w:p w:rsidR="00FE0932" w:rsidRPr="00EB658C" w:rsidRDefault="00FE0932" w:rsidP="00FE0932">
                      <w:pPr>
                        <w:rPr>
                          <w:rFonts w:cs="Arial"/>
                        </w:rPr>
                      </w:pPr>
                      <w:r w:rsidRPr="00EB658C">
                        <w:rPr>
                          <w:rFonts w:cs="Arial"/>
                        </w:rPr>
                        <w:t>Volunteer</w:t>
                      </w:r>
                      <w:r>
                        <w:rPr>
                          <w:rFonts w:cs="Arial"/>
                        </w:rPr>
                        <w:t>ing is hugely rewarding and fun but</w:t>
                      </w:r>
                      <w:r w:rsidRPr="00EB658C">
                        <w:rPr>
                          <w:rFonts w:cs="Arial"/>
                        </w:rPr>
                        <w:t xml:space="preserve"> it can also be very challenging as it is not always an easy role.  </w:t>
                      </w:r>
                    </w:p>
                    <w:p w:rsidR="00016077" w:rsidRDefault="00016077" w:rsidP="00FE0932">
                      <w:pPr>
                        <w:rPr>
                          <w:rFonts w:cs="Arial"/>
                        </w:rPr>
                      </w:pPr>
                    </w:p>
                    <w:p w:rsidR="00FE0932" w:rsidRPr="005B69C3" w:rsidRDefault="00FE0932" w:rsidP="00FE0932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W</w:t>
                      </w:r>
                      <w:r w:rsidRPr="00EB658C">
                        <w:rPr>
                          <w:rFonts w:cs="Arial"/>
                        </w:rPr>
                        <w:t>e are required to carry out a full Disc</w:t>
                      </w:r>
                      <w:r>
                        <w:rPr>
                          <w:rFonts w:cs="Arial"/>
                        </w:rPr>
                        <w:t xml:space="preserve">losure and Baring Service (DBS).  </w:t>
                      </w:r>
                      <w:r w:rsidRPr="00EB658C">
                        <w:rPr>
                          <w:rFonts w:cs="Arial"/>
                        </w:rPr>
                        <w:t xml:space="preserve">Previous convictions, especially those which are minor in nature or old, will not automatically prevent you from becoming a volunteer. </w:t>
                      </w:r>
                    </w:p>
                    <w:p w:rsidR="00FE0932" w:rsidRPr="00802CB3" w:rsidRDefault="00FE0932" w:rsidP="00FE0932">
                      <w:pPr>
                        <w:pStyle w:val="Heading3"/>
                      </w:pPr>
                      <w:r w:rsidRPr="00802CB3">
                        <w:t>What do you get in return?</w:t>
                      </w:r>
                    </w:p>
                    <w:p w:rsidR="00FE0932" w:rsidRPr="008E5957" w:rsidRDefault="00FE0932" w:rsidP="00FE093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cs="Arial"/>
                        </w:rPr>
                      </w:pPr>
                      <w:r w:rsidRPr="008E5957">
                        <w:rPr>
                          <w:rFonts w:cs="Arial"/>
                        </w:rPr>
                        <w:t xml:space="preserve">Training to help you develop your skills as a volunteer. </w:t>
                      </w:r>
                    </w:p>
                    <w:p w:rsidR="00FE0932" w:rsidRPr="008E5957" w:rsidRDefault="00FE0932" w:rsidP="00FE093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cs="Arial"/>
                        </w:rPr>
                      </w:pPr>
                      <w:r w:rsidRPr="008E5957">
                        <w:rPr>
                          <w:rFonts w:cs="Arial"/>
                        </w:rPr>
                        <w:t xml:space="preserve">Reimbursement of expenses (travel </w:t>
                      </w:r>
                      <w:r>
                        <w:rPr>
                          <w:rFonts w:cs="Arial"/>
                        </w:rPr>
                        <w:t>e</w:t>
                      </w:r>
                      <w:r w:rsidRPr="008E5957">
                        <w:rPr>
                          <w:rFonts w:cs="Arial"/>
                        </w:rPr>
                        <w:t xml:space="preserve">xpenses will only be paid for mileage accrued within Torbay). </w:t>
                      </w:r>
                    </w:p>
                    <w:p w:rsidR="00FE0932" w:rsidRPr="008E5957" w:rsidRDefault="00FE0932" w:rsidP="00FE093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cs="Arial"/>
                        </w:rPr>
                      </w:pPr>
                      <w:r w:rsidRPr="008E5957">
                        <w:rPr>
                          <w:rFonts w:cs="Arial"/>
                        </w:rPr>
                        <w:t>Support and supervision.</w:t>
                      </w:r>
                    </w:p>
                    <w:p w:rsidR="00FE0932" w:rsidRPr="008E5957" w:rsidRDefault="00FE0932" w:rsidP="00FE093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cs="Arial"/>
                        </w:rPr>
                      </w:pPr>
                      <w:r w:rsidRPr="008E5957">
                        <w:rPr>
                          <w:rFonts w:cs="Arial"/>
                        </w:rPr>
                        <w:t>Further training opportunities.</w:t>
                      </w:r>
                    </w:p>
                    <w:p w:rsidR="00FE0932" w:rsidRPr="00EB658C" w:rsidRDefault="00FE0932" w:rsidP="00FE0932">
                      <w:pPr>
                        <w:rPr>
                          <w:rFonts w:cs="Arial"/>
                        </w:rPr>
                      </w:pPr>
                    </w:p>
                    <w:p w:rsidR="0016002A" w:rsidRPr="00FE69D8" w:rsidRDefault="0016002A" w:rsidP="00421ECE">
                      <w:pPr>
                        <w:outlineLvl w:val="0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3A8">
        <w:br w:type="page"/>
      </w:r>
    </w:p>
    <w:p w:rsidR="00525AE5" w:rsidRPr="00B703A8" w:rsidRDefault="00C8033D" w:rsidP="00B703A8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6353175</wp:posOffset>
                </wp:positionH>
                <wp:positionV relativeFrom="paragraph">
                  <wp:posOffset>-7112635</wp:posOffset>
                </wp:positionV>
                <wp:extent cx="3239770" cy="6677025"/>
                <wp:effectExtent l="0" t="0" r="0" b="952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667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9B8" w:rsidRDefault="002A39B8" w:rsidP="002A39B8">
                            <w:pPr>
                              <w:rPr>
                                <w:rFonts w:cs="Arial"/>
                                <w:b/>
                                <w:color w:val="92D05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2A39B8">
                              <w:rPr>
                                <w:rFonts w:cs="Arial"/>
                                <w:b/>
                                <w:color w:val="92D050"/>
                                <w:sz w:val="28"/>
                                <w:szCs w:val="28"/>
                              </w:rPr>
                              <w:t>What is a Referral Order?</w:t>
                            </w:r>
                          </w:p>
                          <w:p w:rsidR="002A39B8" w:rsidRPr="002A39B8" w:rsidRDefault="002A39B8" w:rsidP="002A39B8">
                            <w:pP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A39B8" w:rsidRPr="00562469" w:rsidRDefault="002A39B8" w:rsidP="002A39B8">
                            <w:pPr>
                              <w:rPr>
                                <w:rFonts w:cs="Arial"/>
                                <w:b/>
                                <w:color w:val="00B0F0"/>
                              </w:rPr>
                            </w:pPr>
                            <w:r w:rsidRPr="00562469">
                              <w:rPr>
                                <w:rFonts w:cs="Arial"/>
                                <w:b/>
                                <w:color w:val="00B0F0"/>
                              </w:rPr>
                              <w:t>A Referral Order is the first court order from court.</w:t>
                            </w:r>
                          </w:p>
                          <w:p w:rsidR="002A39B8" w:rsidRDefault="002A39B8" w:rsidP="002A39B8">
                            <w:pPr>
                              <w:pStyle w:val="ListParagraph"/>
                              <w:kinsoku w:val="0"/>
                              <w:overflowPunct w:val="0"/>
                              <w:spacing w:line="252" w:lineRule="auto"/>
                              <w:ind w:left="0"/>
                              <w:jc w:val="both"/>
                              <w:textAlignment w:val="baseline"/>
                              <w:rPr>
                                <w:rFonts w:eastAsia="MS PGothic" w:cs="Arial"/>
                                <w:color w:val="000000"/>
                              </w:rPr>
                            </w:pPr>
                            <w:r w:rsidRPr="006860CC">
                              <w:rPr>
                                <w:rFonts w:eastAsia="MS PGothic" w:cs="Arial"/>
                                <w:color w:val="000000"/>
                              </w:rPr>
                              <w:t>A young person is referred to the panel by the courts through a sentence called a Referral Order</w:t>
                            </w:r>
                            <w:r w:rsidR="00EB0F10">
                              <w:rPr>
                                <w:rFonts w:eastAsia="MS PGothic" w:cs="Arial"/>
                                <w:color w:val="000000"/>
                              </w:rPr>
                              <w:t>.</w:t>
                            </w:r>
                            <w:r w:rsidRPr="006860CC">
                              <w:rPr>
                                <w:rFonts w:eastAsia="MS PGothic" w:cs="Arial"/>
                                <w:color w:val="000000"/>
                              </w:rPr>
                              <w:t xml:space="preserve"> </w:t>
                            </w:r>
                            <w:r w:rsidR="00EB0F10">
                              <w:rPr>
                                <w:rFonts w:eastAsia="MS PGothic" w:cs="Arial"/>
                                <w:color w:val="000000"/>
                              </w:rPr>
                              <w:t>A Referral Order</w:t>
                            </w:r>
                            <w:r w:rsidRPr="006860CC">
                              <w:rPr>
                                <w:rFonts w:eastAsia="MS PGothic" w:cs="Arial"/>
                                <w:color w:val="000000"/>
                              </w:rPr>
                              <w:t xml:space="preserve"> can be given to 10-17 year olds who appear in court and plead guilty</w:t>
                            </w:r>
                            <w:r w:rsidR="00EB0F10">
                              <w:rPr>
                                <w:rFonts w:eastAsia="MS PGothic" w:cs="Arial"/>
                                <w:color w:val="000000"/>
                              </w:rPr>
                              <w:t>;</w:t>
                            </w:r>
                            <w:r w:rsidRPr="006860CC">
                              <w:rPr>
                                <w:rFonts w:eastAsia="MS PGothic" w:cs="Arial"/>
                                <w:color w:val="000000"/>
                              </w:rPr>
                              <w:t xml:space="preserve"> </w:t>
                            </w:r>
                            <w:r w:rsidRPr="006860CC">
                              <w:rPr>
                                <w:rFonts w:eastAsia="MS PGothic" w:cs="Arial"/>
                                <w:i/>
                                <w:color w:val="000000"/>
                              </w:rPr>
                              <w:t>unless the crime they committed was serious enough for them to receive a sentence in custody</w:t>
                            </w:r>
                            <w:r w:rsidRPr="006860CC">
                              <w:rPr>
                                <w:rFonts w:eastAsia="MS PGothic" w:cs="Arial"/>
                                <w:color w:val="000000"/>
                              </w:rPr>
                              <w:t xml:space="preserve">.  </w:t>
                            </w:r>
                          </w:p>
                          <w:p w:rsidR="002A39B8" w:rsidRDefault="002A39B8" w:rsidP="002A39B8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2A39B8" w:rsidRDefault="002A39B8" w:rsidP="002A39B8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 w:rsidRPr="00440CEE">
                              <w:rPr>
                                <w:rFonts w:cs="Arial"/>
                              </w:rPr>
                              <w:t>It can be for a minimum of three months and a maximum of twelve months</w:t>
                            </w:r>
                            <w:r w:rsidRPr="006860CC">
                              <w:rPr>
                                <w:rFonts w:eastAsia="MS PGothic" w:cs="Arial"/>
                                <w:color w:val="000000"/>
                              </w:rPr>
                              <w:t xml:space="preserve"> depending on the seriousness of the crime</w:t>
                            </w:r>
                            <w:r w:rsidRPr="00440CEE">
                              <w:rPr>
                                <w:rFonts w:cs="Arial"/>
                              </w:rPr>
                              <w:t xml:space="preserve">. The youth offender panel is headed by volunteers from the local community and a member of the youth offending team. </w:t>
                            </w:r>
                          </w:p>
                          <w:p w:rsidR="002A39B8" w:rsidRPr="006860CC" w:rsidRDefault="002A39B8" w:rsidP="002A39B8">
                            <w:pPr>
                              <w:pStyle w:val="ListParagraph"/>
                              <w:kinsoku w:val="0"/>
                              <w:overflowPunct w:val="0"/>
                              <w:spacing w:line="252" w:lineRule="auto"/>
                              <w:ind w:left="0"/>
                              <w:jc w:val="both"/>
                              <w:textAlignment w:val="baseline"/>
                              <w:rPr>
                                <w:rFonts w:cs="Arial"/>
                              </w:rPr>
                            </w:pPr>
                          </w:p>
                          <w:p w:rsidR="002A39B8" w:rsidRPr="002A39B8" w:rsidRDefault="002A39B8" w:rsidP="008379E7">
                            <w:pPr>
                              <w:pStyle w:val="ListParagraph"/>
                              <w:kinsoku w:val="0"/>
                              <w:overflowPunct w:val="0"/>
                              <w:ind w:left="0"/>
                              <w:jc w:val="both"/>
                              <w:textAlignment w:val="baseline"/>
                              <w:rPr>
                                <w:rFonts w:eastAsia="MS PGothic" w:cs="Arial"/>
                                <w:b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2A39B8">
                              <w:rPr>
                                <w:rFonts w:eastAsia="MS PGothic" w:cs="Arial"/>
                                <w:b/>
                                <w:color w:val="92D050"/>
                                <w:sz w:val="28"/>
                                <w:szCs w:val="28"/>
                              </w:rPr>
                              <w:t xml:space="preserve">What is a Panel Member? </w:t>
                            </w:r>
                          </w:p>
                          <w:p w:rsidR="002A39B8" w:rsidRDefault="002A39B8" w:rsidP="008379E7">
                            <w:pPr>
                              <w:rPr>
                                <w:rFonts w:cs="Arial"/>
                                <w:color w:val="333333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 Panel Member is a trained member of the community - i</w:t>
                            </w:r>
                            <w:r>
                              <w:rPr>
                                <w:rFonts w:cs="Arial"/>
                                <w:color w:val="333333"/>
                                <w:shd w:val="clear" w:color="auto" w:fill="FAFAFA"/>
                              </w:rPr>
                              <w:t xml:space="preserve">t makes no difference </w:t>
                            </w:r>
                            <w:r w:rsidR="00EB0F10">
                              <w:rPr>
                                <w:rFonts w:cs="Arial"/>
                                <w:color w:val="333333"/>
                                <w:shd w:val="clear" w:color="auto" w:fill="FAFAFA"/>
                              </w:rPr>
                              <w:t>where they come from or what work they</w:t>
                            </w:r>
                            <w:r>
                              <w:rPr>
                                <w:rFonts w:cs="Arial"/>
                                <w:color w:val="333333"/>
                                <w:shd w:val="clear" w:color="auto" w:fill="FAFAFA"/>
                              </w:rPr>
                              <w:t xml:space="preserve"> do, as long as they are over 18 years old and are willing to make a difference in their community.</w:t>
                            </w:r>
                          </w:p>
                          <w:p w:rsidR="008379E7" w:rsidRDefault="008379E7" w:rsidP="008379E7">
                            <w:pPr>
                              <w:rPr>
                                <w:rFonts w:cs="Arial"/>
                                <w:color w:val="333333"/>
                                <w:shd w:val="clear" w:color="auto" w:fill="FAFAFA"/>
                              </w:rPr>
                            </w:pPr>
                          </w:p>
                          <w:p w:rsidR="002A39B8" w:rsidRDefault="002A39B8" w:rsidP="008379E7">
                            <w:pPr>
                              <w:rPr>
                                <w:rFonts w:cs="Arial"/>
                              </w:rPr>
                            </w:pPr>
                            <w:r w:rsidRPr="00440CEE">
                              <w:rPr>
                                <w:rFonts w:cs="Arial"/>
                              </w:rPr>
                              <w:t xml:space="preserve">Panel Members chair the meeting or assist the chair in </w:t>
                            </w:r>
                            <w:r>
                              <w:rPr>
                                <w:rFonts w:cs="Arial"/>
                              </w:rPr>
                              <w:t>co-producing a contract with a young person who has offended.  The contract will include r</w:t>
                            </w:r>
                            <w:r w:rsidRPr="00440CEE">
                              <w:rPr>
                                <w:rFonts w:cs="Arial"/>
                              </w:rPr>
                              <w:t xml:space="preserve">eparation to the victim or the wider community </w:t>
                            </w:r>
                            <w:r>
                              <w:rPr>
                                <w:rFonts w:cs="Arial"/>
                              </w:rPr>
                              <w:t xml:space="preserve">to repair the harm caused.  </w:t>
                            </w:r>
                          </w:p>
                          <w:p w:rsidR="008379E7" w:rsidRDefault="008379E7" w:rsidP="008379E7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C17D42" w:rsidRDefault="002A39B8" w:rsidP="008379E7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The panel meeting also addresses difficulties the young person may be experiencing and a </w:t>
                            </w:r>
                            <w:proofErr w:type="spellStart"/>
                            <w:r>
                              <w:rPr>
                                <w:rFonts w:cs="Arial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rFonts w:cs="Arial"/>
                              </w:rPr>
                              <w:t xml:space="preserve"> of work and support will be agreed </w:t>
                            </w:r>
                            <w:r w:rsidRPr="00440CEE">
                              <w:rPr>
                                <w:rFonts w:cs="Arial"/>
                              </w:rPr>
                              <w:t xml:space="preserve">to help reduce the risk of </w:t>
                            </w:r>
                            <w:r>
                              <w:rPr>
                                <w:rFonts w:cs="Arial"/>
                              </w:rPr>
                              <w:t xml:space="preserve">them </w:t>
                            </w:r>
                            <w:r w:rsidRPr="00440CEE">
                              <w:rPr>
                                <w:rFonts w:cs="Arial"/>
                              </w:rPr>
                              <w:t>re-offending</w:t>
                            </w:r>
                          </w:p>
                          <w:p w:rsidR="00562469" w:rsidRDefault="00562469" w:rsidP="008379E7">
                            <w:pPr>
                              <w:rPr>
                                <w:rFonts w:cs="Arial"/>
                              </w:rPr>
                            </w:pPr>
                          </w:p>
                          <w:p w:rsidR="008379E7" w:rsidRPr="00EB0F10" w:rsidRDefault="008379E7" w:rsidP="008379E7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EB0F10">
                              <w:rPr>
                                <w:rFonts w:cs="Arial"/>
                                <w:b/>
                              </w:rPr>
                              <w:t xml:space="preserve">The Youth Offending Team work on the principles of the Trauma Recovery Model. </w:t>
                            </w:r>
                          </w:p>
                          <w:p w:rsidR="00EB0F10" w:rsidRPr="00EB0F10" w:rsidRDefault="00EB0F10" w:rsidP="00EB0F10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EB0F10">
                              <w:rPr>
                                <w:rFonts w:cs="Arial"/>
                                <w:b/>
                              </w:rPr>
                              <w:t xml:space="preserve"> </w:t>
                            </w:r>
                          </w:p>
                          <w:p w:rsidR="00EF600D" w:rsidRPr="00EB0F10" w:rsidRDefault="00EF600D" w:rsidP="00EB0F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10048">
                              <w:rPr>
                                <w:rFonts w:eastAsia="MS PGothic" w:cs="+mn-cs"/>
                                <w:i/>
                                <w:color w:val="00B050"/>
                                <w:kern w:val="24"/>
                                <w:sz w:val="24"/>
                                <w:szCs w:val="24"/>
                              </w:rPr>
                              <w:t>A model for helping troubled kids to recover</w:t>
                            </w:r>
                            <w:r w:rsidRPr="00EB0F10">
                              <w:rPr>
                                <w:rFonts w:eastAsia="MS PGothic" w:cs="+mn-cs"/>
                                <w:color w:val="7030A0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bookmarkEnd w:id="0"/>
                          <w:p w:rsidR="008379E7" w:rsidRDefault="008379E7" w:rsidP="008379E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500.25pt;margin-top:-560.05pt;width:255.1pt;height:52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JsuAIAAME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" filled="f" stroked="f">
                <v:textbox>
                  <w:txbxContent>
                    <w:p w:rsidR="002A39B8" w:rsidRDefault="002A39B8" w:rsidP="002A39B8">
                      <w:pPr>
                        <w:rPr>
                          <w:rFonts w:cs="Arial"/>
                          <w:b/>
                          <w:color w:val="92D050"/>
                          <w:sz w:val="28"/>
                          <w:szCs w:val="28"/>
                        </w:rPr>
                      </w:pPr>
                      <w:bookmarkStart w:id="1" w:name="_GoBack"/>
                      <w:r w:rsidRPr="002A39B8">
                        <w:rPr>
                          <w:rFonts w:cs="Arial"/>
                          <w:b/>
                          <w:color w:val="92D050"/>
                          <w:sz w:val="28"/>
                          <w:szCs w:val="28"/>
                        </w:rPr>
                        <w:t>What is a Referral Order?</w:t>
                      </w:r>
                    </w:p>
                    <w:p w:rsidR="002A39B8" w:rsidRPr="002A39B8" w:rsidRDefault="002A39B8" w:rsidP="002A39B8">
                      <w:pPr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</w:p>
                    <w:p w:rsidR="002A39B8" w:rsidRPr="00562469" w:rsidRDefault="002A39B8" w:rsidP="002A39B8">
                      <w:pPr>
                        <w:rPr>
                          <w:rFonts w:cs="Arial"/>
                          <w:b/>
                          <w:color w:val="00B0F0"/>
                        </w:rPr>
                      </w:pPr>
                      <w:r w:rsidRPr="00562469">
                        <w:rPr>
                          <w:rFonts w:cs="Arial"/>
                          <w:b/>
                          <w:color w:val="00B0F0"/>
                        </w:rPr>
                        <w:t>A Referral Order is the first court order from court.</w:t>
                      </w:r>
                    </w:p>
                    <w:p w:rsidR="002A39B8" w:rsidRDefault="002A39B8" w:rsidP="002A39B8">
                      <w:pPr>
                        <w:pStyle w:val="ListParagraph"/>
                        <w:kinsoku w:val="0"/>
                        <w:overflowPunct w:val="0"/>
                        <w:spacing w:line="252" w:lineRule="auto"/>
                        <w:ind w:left="0"/>
                        <w:jc w:val="both"/>
                        <w:textAlignment w:val="baseline"/>
                        <w:rPr>
                          <w:rFonts w:eastAsia="MS PGothic" w:cs="Arial"/>
                          <w:color w:val="000000"/>
                        </w:rPr>
                      </w:pPr>
                      <w:r w:rsidRPr="006860CC">
                        <w:rPr>
                          <w:rFonts w:eastAsia="MS PGothic" w:cs="Arial"/>
                          <w:color w:val="000000"/>
                        </w:rPr>
                        <w:t>A young person is referred to the panel by the courts through a sentence called a Referral Order</w:t>
                      </w:r>
                      <w:r w:rsidR="00EB0F10">
                        <w:rPr>
                          <w:rFonts w:eastAsia="MS PGothic" w:cs="Arial"/>
                          <w:color w:val="000000"/>
                        </w:rPr>
                        <w:t>.</w:t>
                      </w:r>
                      <w:r w:rsidRPr="006860CC">
                        <w:rPr>
                          <w:rFonts w:eastAsia="MS PGothic" w:cs="Arial"/>
                          <w:color w:val="000000"/>
                        </w:rPr>
                        <w:t xml:space="preserve"> </w:t>
                      </w:r>
                      <w:r w:rsidR="00EB0F10">
                        <w:rPr>
                          <w:rFonts w:eastAsia="MS PGothic" w:cs="Arial"/>
                          <w:color w:val="000000"/>
                        </w:rPr>
                        <w:t>A Referral Order</w:t>
                      </w:r>
                      <w:r w:rsidRPr="006860CC">
                        <w:rPr>
                          <w:rFonts w:eastAsia="MS PGothic" w:cs="Arial"/>
                          <w:color w:val="000000"/>
                        </w:rPr>
                        <w:t xml:space="preserve"> can be given to 10-17 year olds who appear in court and plead guilty</w:t>
                      </w:r>
                      <w:r w:rsidR="00EB0F10">
                        <w:rPr>
                          <w:rFonts w:eastAsia="MS PGothic" w:cs="Arial"/>
                          <w:color w:val="000000"/>
                        </w:rPr>
                        <w:t>;</w:t>
                      </w:r>
                      <w:r w:rsidRPr="006860CC">
                        <w:rPr>
                          <w:rFonts w:eastAsia="MS PGothic" w:cs="Arial"/>
                          <w:color w:val="000000"/>
                        </w:rPr>
                        <w:t xml:space="preserve"> </w:t>
                      </w:r>
                      <w:r w:rsidRPr="006860CC">
                        <w:rPr>
                          <w:rFonts w:eastAsia="MS PGothic" w:cs="Arial"/>
                          <w:i/>
                          <w:color w:val="000000"/>
                        </w:rPr>
                        <w:t>unless the crime they committed was serious enough for them to receive a sentence in custody</w:t>
                      </w:r>
                      <w:r w:rsidRPr="006860CC">
                        <w:rPr>
                          <w:rFonts w:eastAsia="MS PGothic" w:cs="Arial"/>
                          <w:color w:val="000000"/>
                        </w:rPr>
                        <w:t xml:space="preserve">.  </w:t>
                      </w:r>
                    </w:p>
                    <w:p w:rsidR="002A39B8" w:rsidRDefault="002A39B8" w:rsidP="002A39B8">
                      <w:pPr>
                        <w:jc w:val="both"/>
                        <w:rPr>
                          <w:rFonts w:cs="Arial"/>
                        </w:rPr>
                      </w:pPr>
                    </w:p>
                    <w:p w:rsidR="002A39B8" w:rsidRDefault="002A39B8" w:rsidP="002A39B8">
                      <w:pPr>
                        <w:jc w:val="both"/>
                        <w:rPr>
                          <w:rFonts w:cs="Arial"/>
                        </w:rPr>
                      </w:pPr>
                      <w:r w:rsidRPr="00440CEE">
                        <w:rPr>
                          <w:rFonts w:cs="Arial"/>
                        </w:rPr>
                        <w:t>It can be for a minimum of three months and a maximum of twelve months</w:t>
                      </w:r>
                      <w:r w:rsidRPr="006860CC">
                        <w:rPr>
                          <w:rFonts w:eastAsia="MS PGothic" w:cs="Arial"/>
                          <w:color w:val="000000"/>
                        </w:rPr>
                        <w:t xml:space="preserve"> depending on the seriousness of the crime</w:t>
                      </w:r>
                      <w:r w:rsidRPr="00440CEE">
                        <w:rPr>
                          <w:rFonts w:cs="Arial"/>
                        </w:rPr>
                        <w:t xml:space="preserve">. The youth offender panel is headed by volunteers from the local community and a member of the youth offending team. </w:t>
                      </w:r>
                    </w:p>
                    <w:p w:rsidR="002A39B8" w:rsidRPr="006860CC" w:rsidRDefault="002A39B8" w:rsidP="002A39B8">
                      <w:pPr>
                        <w:pStyle w:val="ListParagraph"/>
                        <w:kinsoku w:val="0"/>
                        <w:overflowPunct w:val="0"/>
                        <w:spacing w:line="252" w:lineRule="auto"/>
                        <w:ind w:left="0"/>
                        <w:jc w:val="both"/>
                        <w:textAlignment w:val="baseline"/>
                        <w:rPr>
                          <w:rFonts w:cs="Arial"/>
                        </w:rPr>
                      </w:pPr>
                    </w:p>
                    <w:p w:rsidR="002A39B8" w:rsidRPr="002A39B8" w:rsidRDefault="002A39B8" w:rsidP="008379E7">
                      <w:pPr>
                        <w:pStyle w:val="ListParagraph"/>
                        <w:kinsoku w:val="0"/>
                        <w:overflowPunct w:val="0"/>
                        <w:ind w:left="0"/>
                        <w:jc w:val="both"/>
                        <w:textAlignment w:val="baseline"/>
                        <w:rPr>
                          <w:rFonts w:eastAsia="MS PGothic" w:cs="Arial"/>
                          <w:b/>
                          <w:color w:val="92D050"/>
                          <w:sz w:val="28"/>
                          <w:szCs w:val="28"/>
                        </w:rPr>
                      </w:pPr>
                      <w:r w:rsidRPr="002A39B8">
                        <w:rPr>
                          <w:rFonts w:eastAsia="MS PGothic" w:cs="Arial"/>
                          <w:b/>
                          <w:color w:val="92D050"/>
                          <w:sz w:val="28"/>
                          <w:szCs w:val="28"/>
                        </w:rPr>
                        <w:t xml:space="preserve">What is a Panel Member? </w:t>
                      </w:r>
                    </w:p>
                    <w:p w:rsidR="002A39B8" w:rsidRDefault="002A39B8" w:rsidP="008379E7">
                      <w:pPr>
                        <w:rPr>
                          <w:rFonts w:cs="Arial"/>
                          <w:color w:val="333333"/>
                          <w:shd w:val="clear" w:color="auto" w:fill="FAFAFA"/>
                        </w:rPr>
                      </w:pPr>
                      <w:r>
                        <w:rPr>
                          <w:rFonts w:cs="Arial"/>
                        </w:rPr>
                        <w:t>A Panel Member is a trained member of the community - i</w:t>
                      </w:r>
                      <w:r>
                        <w:rPr>
                          <w:rFonts w:cs="Arial"/>
                          <w:color w:val="333333"/>
                          <w:shd w:val="clear" w:color="auto" w:fill="FAFAFA"/>
                        </w:rPr>
                        <w:t xml:space="preserve">t makes no difference </w:t>
                      </w:r>
                      <w:r w:rsidR="00EB0F10">
                        <w:rPr>
                          <w:rFonts w:cs="Arial"/>
                          <w:color w:val="333333"/>
                          <w:shd w:val="clear" w:color="auto" w:fill="FAFAFA"/>
                        </w:rPr>
                        <w:t>where they come from or what work they</w:t>
                      </w:r>
                      <w:r>
                        <w:rPr>
                          <w:rFonts w:cs="Arial"/>
                          <w:color w:val="333333"/>
                          <w:shd w:val="clear" w:color="auto" w:fill="FAFAFA"/>
                        </w:rPr>
                        <w:t xml:space="preserve"> do, as long as they are over 18 years old and are willing to make a difference in their community.</w:t>
                      </w:r>
                    </w:p>
                    <w:p w:rsidR="008379E7" w:rsidRDefault="008379E7" w:rsidP="008379E7">
                      <w:pPr>
                        <w:rPr>
                          <w:rFonts w:cs="Arial"/>
                          <w:color w:val="333333"/>
                          <w:shd w:val="clear" w:color="auto" w:fill="FAFAFA"/>
                        </w:rPr>
                      </w:pPr>
                    </w:p>
                    <w:p w:rsidR="002A39B8" w:rsidRDefault="002A39B8" w:rsidP="008379E7">
                      <w:pPr>
                        <w:rPr>
                          <w:rFonts w:cs="Arial"/>
                        </w:rPr>
                      </w:pPr>
                      <w:r w:rsidRPr="00440CEE">
                        <w:rPr>
                          <w:rFonts w:cs="Arial"/>
                        </w:rPr>
                        <w:t xml:space="preserve">Panel Members chair the meeting or assist the chair in </w:t>
                      </w:r>
                      <w:r>
                        <w:rPr>
                          <w:rFonts w:cs="Arial"/>
                        </w:rPr>
                        <w:t>co-producing a contract with a young person who has offended.  The contract will include r</w:t>
                      </w:r>
                      <w:r w:rsidRPr="00440CEE">
                        <w:rPr>
                          <w:rFonts w:cs="Arial"/>
                        </w:rPr>
                        <w:t xml:space="preserve">eparation to the victim or the wider community </w:t>
                      </w:r>
                      <w:r>
                        <w:rPr>
                          <w:rFonts w:cs="Arial"/>
                        </w:rPr>
                        <w:t xml:space="preserve">to repair the harm caused.  </w:t>
                      </w:r>
                    </w:p>
                    <w:p w:rsidR="008379E7" w:rsidRDefault="008379E7" w:rsidP="008379E7">
                      <w:pPr>
                        <w:rPr>
                          <w:rFonts w:cs="Arial"/>
                        </w:rPr>
                      </w:pPr>
                    </w:p>
                    <w:p w:rsidR="00C17D42" w:rsidRDefault="002A39B8" w:rsidP="008379E7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The panel meeting also addresses difficulties the young person may be experiencing and a </w:t>
                      </w:r>
                      <w:proofErr w:type="spellStart"/>
                      <w:r>
                        <w:rPr>
                          <w:rFonts w:cs="Arial"/>
                        </w:rPr>
                        <w:t>programme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of work and support will be agreed </w:t>
                      </w:r>
                      <w:r w:rsidRPr="00440CEE">
                        <w:rPr>
                          <w:rFonts w:cs="Arial"/>
                        </w:rPr>
                        <w:t xml:space="preserve">to help reduce the risk of </w:t>
                      </w:r>
                      <w:r>
                        <w:rPr>
                          <w:rFonts w:cs="Arial"/>
                        </w:rPr>
                        <w:t xml:space="preserve">them </w:t>
                      </w:r>
                      <w:r w:rsidRPr="00440CEE">
                        <w:rPr>
                          <w:rFonts w:cs="Arial"/>
                        </w:rPr>
                        <w:t>re-offending</w:t>
                      </w:r>
                    </w:p>
                    <w:p w:rsidR="00562469" w:rsidRDefault="00562469" w:rsidP="008379E7">
                      <w:pPr>
                        <w:rPr>
                          <w:rFonts w:cs="Arial"/>
                        </w:rPr>
                      </w:pPr>
                    </w:p>
                    <w:p w:rsidR="008379E7" w:rsidRPr="00EB0F10" w:rsidRDefault="008379E7" w:rsidP="008379E7">
                      <w:pPr>
                        <w:rPr>
                          <w:rFonts w:cs="Arial"/>
                          <w:b/>
                        </w:rPr>
                      </w:pPr>
                      <w:r w:rsidRPr="00EB0F10">
                        <w:rPr>
                          <w:rFonts w:cs="Arial"/>
                          <w:b/>
                        </w:rPr>
                        <w:t xml:space="preserve">The Youth Offending Team work on the principles of the Trauma Recovery Model. </w:t>
                      </w:r>
                    </w:p>
                    <w:p w:rsidR="00EB0F10" w:rsidRPr="00EB0F10" w:rsidRDefault="00EB0F10" w:rsidP="00EB0F10">
                      <w:pPr>
                        <w:rPr>
                          <w:rFonts w:cs="Arial"/>
                          <w:b/>
                        </w:rPr>
                      </w:pPr>
                      <w:r w:rsidRPr="00EB0F10">
                        <w:rPr>
                          <w:rFonts w:cs="Arial"/>
                          <w:b/>
                        </w:rPr>
                        <w:t xml:space="preserve"> </w:t>
                      </w:r>
                    </w:p>
                    <w:p w:rsidR="00EF600D" w:rsidRPr="00EB0F10" w:rsidRDefault="00EF600D" w:rsidP="00EB0F10">
                      <w:pPr>
                        <w:rPr>
                          <w:sz w:val="24"/>
                          <w:szCs w:val="24"/>
                        </w:rPr>
                      </w:pPr>
                      <w:r w:rsidRPr="00310048">
                        <w:rPr>
                          <w:rFonts w:eastAsia="MS PGothic" w:cs="+mn-cs"/>
                          <w:i/>
                          <w:color w:val="00B050"/>
                          <w:kern w:val="24"/>
                          <w:sz w:val="24"/>
                          <w:szCs w:val="24"/>
                        </w:rPr>
                        <w:t>A model for helping troubled kids to recover</w:t>
                      </w:r>
                      <w:r w:rsidRPr="00EB0F10">
                        <w:rPr>
                          <w:rFonts w:eastAsia="MS PGothic" w:cs="+mn-cs"/>
                          <w:color w:val="7030A0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  <w:bookmarkEnd w:id="1"/>
                    <w:p w:rsidR="008379E7" w:rsidRDefault="008379E7" w:rsidP="008379E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-7084060</wp:posOffset>
                </wp:positionV>
                <wp:extent cx="3239770" cy="6716486"/>
                <wp:effectExtent l="0" t="0" r="0" b="825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6716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97BE0D" w:themeColor="accent2"/>
                                <w:left w:val="single" w:sz="4" w:space="0" w:color="97BE0D" w:themeColor="accent2"/>
                                <w:bottom w:val="single" w:sz="4" w:space="0" w:color="97BE0D" w:themeColor="accent2"/>
                                <w:right w:val="single" w:sz="4" w:space="0" w:color="97BE0D" w:themeColor="accent2"/>
                                <w:insideH w:val="single" w:sz="4" w:space="0" w:color="97BE0D" w:themeColor="accent2"/>
                                <w:insideV w:val="single" w:sz="4" w:space="0" w:color="97BE0D" w:themeColor="accent2"/>
                              </w:tblBorders>
                              <w:tblCellMar>
                                <w:top w:w="113" w:type="dxa"/>
                                <w:bottom w:w="11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2824"/>
                            </w:tblGrid>
                            <w:tr w:rsidR="0016002A" w:rsidTr="006C0B21">
                              <w:tc>
                                <w:tcPr>
                                  <w:tcW w:w="1980" w:type="dxa"/>
                                  <w:shd w:val="clear" w:color="auto" w:fill="97BE0D" w:themeFill="accent2"/>
                                </w:tcPr>
                                <w:p w:rsidR="0016002A" w:rsidRPr="00623B55" w:rsidRDefault="0016002A" w:rsidP="0016002A">
                                  <w:pPr>
                                    <w:rPr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 w:rsidRPr="00623B55">
                                    <w:rPr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Volunteer Role</w:t>
                                  </w:r>
                                </w:p>
                              </w:tc>
                              <w:tc>
                                <w:tcPr>
                                  <w:tcW w:w="2824" w:type="dxa"/>
                                  <w:shd w:val="clear" w:color="auto" w:fill="auto"/>
                                </w:tcPr>
                                <w:p w:rsidR="0016002A" w:rsidRPr="00623B55" w:rsidRDefault="00562469" w:rsidP="0016002A">
                                  <w:pPr>
                                    <w:rPr>
                                      <w:b/>
                                      <w:color w:val="97BE0D" w:themeColor="accent2"/>
                                      <w:sz w:val="21"/>
                                      <w:szCs w:val="21"/>
                                    </w:rPr>
                                  </w:pPr>
                                  <w:r w:rsidRPr="00623B55">
                                    <w:rPr>
                                      <w:b/>
                                      <w:color w:val="97BE0D" w:themeColor="accent2"/>
                                      <w:sz w:val="21"/>
                                      <w:szCs w:val="21"/>
                                    </w:rPr>
                                    <w:t xml:space="preserve">Community </w:t>
                                  </w:r>
                                  <w:r w:rsidR="0016002A" w:rsidRPr="00623B55">
                                    <w:rPr>
                                      <w:b/>
                                      <w:color w:val="97BE0D" w:themeColor="accent2"/>
                                      <w:sz w:val="21"/>
                                      <w:szCs w:val="21"/>
                                    </w:rPr>
                                    <w:t>Panel Member</w:t>
                                  </w:r>
                                </w:p>
                              </w:tc>
                            </w:tr>
                            <w:tr w:rsidR="0016002A" w:rsidTr="006C0B21">
                              <w:tc>
                                <w:tcPr>
                                  <w:tcW w:w="1980" w:type="dxa"/>
                                  <w:shd w:val="clear" w:color="auto" w:fill="97BE0D" w:themeFill="accent2"/>
                                </w:tcPr>
                                <w:p w:rsidR="0016002A" w:rsidRPr="00623B55" w:rsidRDefault="0016002A" w:rsidP="0016002A">
                                  <w:pPr>
                                    <w:rPr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 w:rsidRPr="00623B55">
                                    <w:rPr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Salary/Grade</w:t>
                                  </w:r>
                                </w:p>
                              </w:tc>
                              <w:tc>
                                <w:tcPr>
                                  <w:tcW w:w="2824" w:type="dxa"/>
                                  <w:shd w:val="clear" w:color="auto" w:fill="auto"/>
                                </w:tcPr>
                                <w:p w:rsidR="0016002A" w:rsidRPr="00623B55" w:rsidRDefault="0016002A" w:rsidP="0016002A">
                                  <w:pPr>
                                    <w:rPr>
                                      <w:b/>
                                      <w:color w:val="97BE0D" w:themeColor="accent2"/>
                                      <w:sz w:val="21"/>
                                      <w:szCs w:val="21"/>
                                    </w:rPr>
                                  </w:pPr>
                                  <w:r w:rsidRPr="00623B55">
                                    <w:rPr>
                                      <w:b/>
                                      <w:color w:val="97BE0D" w:themeColor="accent2"/>
                                      <w:sz w:val="21"/>
                                      <w:szCs w:val="21"/>
                                    </w:rPr>
                                    <w:t>Expenses only</w:t>
                                  </w:r>
                                </w:p>
                              </w:tc>
                            </w:tr>
                            <w:tr w:rsidR="0016002A" w:rsidTr="006C0B21">
                              <w:tc>
                                <w:tcPr>
                                  <w:tcW w:w="1980" w:type="dxa"/>
                                  <w:shd w:val="clear" w:color="auto" w:fill="97BE0D" w:themeFill="accent2"/>
                                </w:tcPr>
                                <w:p w:rsidR="0016002A" w:rsidRPr="00623B55" w:rsidRDefault="0016002A" w:rsidP="0016002A">
                                  <w:pPr>
                                    <w:rPr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 w:rsidRPr="00623B55">
                                    <w:rPr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Training Required</w:t>
                                  </w:r>
                                </w:p>
                              </w:tc>
                              <w:tc>
                                <w:tcPr>
                                  <w:tcW w:w="2824" w:type="dxa"/>
                                  <w:shd w:val="clear" w:color="auto" w:fill="auto"/>
                                </w:tcPr>
                                <w:p w:rsidR="0016002A" w:rsidRPr="00623B55" w:rsidRDefault="0016002A" w:rsidP="0016002A">
                                  <w:pPr>
                                    <w:rPr>
                                      <w:b/>
                                      <w:color w:val="97BE0D" w:themeColor="accent2"/>
                                      <w:sz w:val="21"/>
                                      <w:szCs w:val="21"/>
                                    </w:rPr>
                                  </w:pPr>
                                  <w:r w:rsidRPr="00623B55">
                                    <w:rPr>
                                      <w:b/>
                                      <w:color w:val="97BE0D" w:themeColor="accent2"/>
                                      <w:sz w:val="21"/>
                                      <w:szCs w:val="21"/>
                                    </w:rPr>
                                    <w:t xml:space="preserve">Foundation Training &amp; </w:t>
                                  </w:r>
                                </w:p>
                                <w:p w:rsidR="0016002A" w:rsidRPr="00623B55" w:rsidRDefault="0016002A" w:rsidP="0016002A">
                                  <w:pPr>
                                    <w:rPr>
                                      <w:b/>
                                      <w:color w:val="97BE0D" w:themeColor="accent2"/>
                                      <w:sz w:val="21"/>
                                      <w:szCs w:val="21"/>
                                    </w:rPr>
                                  </w:pPr>
                                  <w:r w:rsidRPr="00623B55">
                                    <w:rPr>
                                      <w:b/>
                                      <w:color w:val="97BE0D" w:themeColor="accent2"/>
                                      <w:sz w:val="21"/>
                                      <w:szCs w:val="21"/>
                                    </w:rPr>
                                    <w:t>Panel Matters Training</w:t>
                                  </w:r>
                                </w:p>
                              </w:tc>
                            </w:tr>
                            <w:tr w:rsidR="0016002A" w:rsidTr="00623B55">
                              <w:trPr>
                                <w:trHeight w:val="796"/>
                              </w:trPr>
                              <w:tc>
                                <w:tcPr>
                                  <w:tcW w:w="1980" w:type="dxa"/>
                                  <w:shd w:val="clear" w:color="auto" w:fill="97BE0D" w:themeFill="accent2"/>
                                </w:tcPr>
                                <w:p w:rsidR="0016002A" w:rsidRPr="00623B55" w:rsidRDefault="0016002A" w:rsidP="0016002A">
                                  <w:pPr>
                                    <w:rPr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</w:pPr>
                                  <w:r w:rsidRPr="00623B55">
                                    <w:rPr>
                                      <w:color w:val="FFFFFF" w:themeColor="background1"/>
                                      <w:sz w:val="21"/>
                                      <w:szCs w:val="21"/>
                                    </w:rPr>
                                    <w:t>Time Commitment:</w:t>
                                  </w:r>
                                </w:p>
                              </w:tc>
                              <w:tc>
                                <w:tcPr>
                                  <w:tcW w:w="2824" w:type="dxa"/>
                                  <w:shd w:val="clear" w:color="auto" w:fill="auto"/>
                                </w:tcPr>
                                <w:p w:rsidR="0016002A" w:rsidRPr="00623B55" w:rsidRDefault="00151DB9" w:rsidP="00623B55">
                                  <w:pPr>
                                    <w:rPr>
                                      <w:b/>
                                      <w:color w:val="97BE0D" w:themeColor="accent2"/>
                                      <w:sz w:val="21"/>
                                      <w:szCs w:val="21"/>
                                    </w:rPr>
                                  </w:pPr>
                                  <w:r w:rsidRPr="00623B55">
                                    <w:rPr>
                                      <w:b/>
                                      <w:color w:val="97BE0D" w:themeColor="accent2"/>
                                      <w:sz w:val="21"/>
                                      <w:szCs w:val="21"/>
                                    </w:rPr>
                                    <w:t>Four to six</w:t>
                                  </w:r>
                                  <w:r w:rsidR="0016002A" w:rsidRPr="00623B55">
                                    <w:rPr>
                                      <w:b/>
                                      <w:color w:val="97BE0D" w:themeColor="accent2"/>
                                      <w:sz w:val="21"/>
                                      <w:szCs w:val="21"/>
                                    </w:rPr>
                                    <w:t xml:space="preserve"> hours a month – depending on Orders received from Court. </w:t>
                                  </w:r>
                                </w:p>
                              </w:tc>
                            </w:tr>
                            <w:tr w:rsidR="0016002A" w:rsidTr="00623B55">
                              <w:trPr>
                                <w:trHeight w:val="1761"/>
                              </w:trPr>
                              <w:tc>
                                <w:tcPr>
                                  <w:tcW w:w="4804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:rsidR="00623B55" w:rsidRPr="00623B55" w:rsidRDefault="0016002A" w:rsidP="00623B55">
                                  <w:pPr>
                                    <w:rPr>
                                      <w:rFonts w:cs="Arial"/>
                                      <w:b/>
                                    </w:rPr>
                                  </w:pPr>
                                  <w:r w:rsidRPr="00623B55">
                                    <w:rPr>
                                      <w:rFonts w:cs="Arial"/>
                                      <w:b/>
                                    </w:rPr>
                                    <w:t>Key Purpose of Role</w:t>
                                  </w:r>
                                </w:p>
                                <w:p w:rsidR="0016002A" w:rsidRPr="00623B55" w:rsidRDefault="0016002A" w:rsidP="00562469">
                                  <w:pPr>
                                    <w:rPr>
                                      <w:rFonts w:cs="Arial"/>
                                    </w:rPr>
                                  </w:pPr>
                                  <w:r w:rsidRPr="00623B55">
                                    <w:t xml:space="preserve">To be part of a Referral Order panel meeting.  To Chair or assist the chair in </w:t>
                                  </w:r>
                                  <w:r w:rsidR="00562469" w:rsidRPr="00623B55">
                                    <w:t xml:space="preserve">co-produce </w:t>
                                  </w:r>
                                  <w:r w:rsidRPr="00623B55">
                                    <w:t xml:space="preserve">a contract with a young offender, to include reparation to the victim or the wider community and agree a </w:t>
                                  </w:r>
                                  <w:proofErr w:type="spellStart"/>
                                  <w:r w:rsidRPr="00623B55">
                                    <w:t>programme</w:t>
                                  </w:r>
                                  <w:proofErr w:type="spellEnd"/>
                                  <w:r w:rsidRPr="00623B55">
                                    <w:t xml:space="preserve"> of work and activities to address re-offending.</w:t>
                                  </w:r>
                                </w:p>
                              </w:tc>
                            </w:tr>
                            <w:tr w:rsidR="0016002A" w:rsidRPr="004D4298" w:rsidTr="00623B55">
                              <w:trPr>
                                <w:trHeight w:val="2316"/>
                              </w:trPr>
                              <w:tc>
                                <w:tcPr>
                                  <w:tcW w:w="4804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:rsidR="0016002A" w:rsidRPr="00623B55" w:rsidRDefault="0016002A" w:rsidP="0016002A">
                                  <w:pPr>
                                    <w:rPr>
                                      <w:b/>
                                    </w:rPr>
                                  </w:pPr>
                                  <w:r w:rsidRPr="00623B55">
                                    <w:rPr>
                                      <w:b/>
                                    </w:rPr>
                                    <w:t xml:space="preserve">Key Duties </w:t>
                                  </w:r>
                                </w:p>
                                <w:p w:rsidR="0016002A" w:rsidRPr="00623B55" w:rsidRDefault="0016002A" w:rsidP="0016002A">
                                  <w:r w:rsidRPr="00623B55">
                                    <w:t>To sit on Referral Order Panel meetings when required.</w:t>
                                  </w:r>
                                </w:p>
                                <w:p w:rsidR="0016002A" w:rsidRPr="00623B55" w:rsidRDefault="0016002A" w:rsidP="0016002A"/>
                                <w:p w:rsidR="0016002A" w:rsidRPr="00623B55" w:rsidRDefault="0016002A" w:rsidP="0016002A">
                                  <w:r w:rsidRPr="00623B55">
                                    <w:t>To read and understand the reports prior to each panel meeting and to negotiate a Referral Order contract with a young person.</w:t>
                                  </w:r>
                                </w:p>
                                <w:p w:rsidR="0016002A" w:rsidRPr="00623B55" w:rsidRDefault="0016002A" w:rsidP="0016002A"/>
                                <w:p w:rsidR="0016002A" w:rsidRPr="00623B55" w:rsidRDefault="0016002A" w:rsidP="0016002A">
                                  <w:r w:rsidRPr="00623B55">
                                    <w:t>Responsible for safeguarding and promoting the welfare of children at all times.</w:t>
                                  </w:r>
                                </w:p>
                              </w:tc>
                            </w:tr>
                            <w:tr w:rsidR="0016002A" w:rsidTr="006C0B21">
                              <w:trPr>
                                <w:trHeight w:val="2836"/>
                              </w:trPr>
                              <w:tc>
                                <w:tcPr>
                                  <w:tcW w:w="4804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:rsidR="00623B55" w:rsidRPr="00623B55" w:rsidRDefault="0016002A" w:rsidP="0016002A">
                                  <w:pPr>
                                    <w:rPr>
                                      <w:b/>
                                    </w:rPr>
                                  </w:pPr>
                                  <w:r w:rsidRPr="00623B55">
                                    <w:rPr>
                                      <w:b/>
                                    </w:rPr>
                                    <w:t>Person Specification</w:t>
                                  </w:r>
                                </w:p>
                                <w:p w:rsidR="0016002A" w:rsidRPr="00623B55" w:rsidRDefault="0016002A" w:rsidP="0016002A">
                                  <w:r w:rsidRPr="00623B55">
                                    <w:t xml:space="preserve">An ability to understand documents, to identify and comprehend relevant facts. </w:t>
                                  </w:r>
                                </w:p>
                                <w:p w:rsidR="0016002A" w:rsidRPr="00623B55" w:rsidRDefault="0016002A" w:rsidP="0016002A">
                                  <w:r w:rsidRPr="00623B55">
                                    <w:t xml:space="preserve">An ability to be objective and think logically, to weigh arguments and reach conclusions with realistic expectations. </w:t>
                                  </w:r>
                                </w:p>
                                <w:p w:rsidR="0016002A" w:rsidRPr="00623B55" w:rsidRDefault="0016002A" w:rsidP="0016002A">
                                  <w:r w:rsidRPr="00623B55">
                                    <w:t>Reliability and consistency essential.</w:t>
                                  </w:r>
                                </w:p>
                                <w:p w:rsidR="0016002A" w:rsidRPr="00623B55" w:rsidRDefault="0016002A" w:rsidP="0016002A">
                                  <w:r w:rsidRPr="00623B55">
                                    <w:t xml:space="preserve">A respect for different ethnic, cultural and social backgrounds. </w:t>
                                  </w:r>
                                </w:p>
                                <w:p w:rsidR="0016002A" w:rsidRPr="00623B55" w:rsidRDefault="0016002A" w:rsidP="0016002A">
                                  <w:r w:rsidRPr="00623B55">
                                    <w:t xml:space="preserve">Commitment to serve for at least a year. </w:t>
                                  </w:r>
                                </w:p>
                              </w:tc>
                            </w:tr>
                          </w:tbl>
                          <w:p w:rsidR="0016002A" w:rsidRPr="00EF071B" w:rsidRDefault="0016002A" w:rsidP="0016002A"/>
                          <w:p w:rsidR="0016002A" w:rsidRDefault="0016002A" w:rsidP="0016002A"/>
                          <w:p w:rsidR="00425374" w:rsidRDefault="00425374" w:rsidP="00421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0;margin-top:-557.8pt;width:255.1pt;height:528.8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81uAIAAME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97BE0D" w:themeColor="accent2"/>
                          <w:left w:val="single" w:sz="4" w:space="0" w:color="97BE0D" w:themeColor="accent2"/>
                          <w:bottom w:val="single" w:sz="4" w:space="0" w:color="97BE0D" w:themeColor="accent2"/>
                          <w:right w:val="single" w:sz="4" w:space="0" w:color="97BE0D" w:themeColor="accent2"/>
                          <w:insideH w:val="single" w:sz="4" w:space="0" w:color="97BE0D" w:themeColor="accent2"/>
                          <w:insideV w:val="single" w:sz="4" w:space="0" w:color="97BE0D" w:themeColor="accent2"/>
                        </w:tblBorders>
                        <w:tblCellMar>
                          <w:top w:w="113" w:type="dxa"/>
                          <w:bottom w:w="11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2824"/>
                      </w:tblGrid>
                      <w:tr w:rsidR="0016002A" w:rsidTr="006C0B21">
                        <w:tc>
                          <w:tcPr>
                            <w:tcW w:w="1980" w:type="dxa"/>
                            <w:shd w:val="clear" w:color="auto" w:fill="97BE0D" w:themeFill="accent2"/>
                          </w:tcPr>
                          <w:p w:rsidR="0016002A" w:rsidRPr="00623B55" w:rsidRDefault="0016002A" w:rsidP="0016002A">
                            <w:pPr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623B55"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  <w:t>Volunteer Role</w:t>
                            </w:r>
                          </w:p>
                        </w:tc>
                        <w:tc>
                          <w:tcPr>
                            <w:tcW w:w="2824" w:type="dxa"/>
                            <w:shd w:val="clear" w:color="auto" w:fill="auto"/>
                          </w:tcPr>
                          <w:p w:rsidR="0016002A" w:rsidRPr="00623B55" w:rsidRDefault="00562469" w:rsidP="0016002A">
                            <w:pPr>
                              <w:rPr>
                                <w:b/>
                                <w:color w:val="97BE0D" w:themeColor="accent2"/>
                                <w:sz w:val="21"/>
                                <w:szCs w:val="21"/>
                              </w:rPr>
                            </w:pPr>
                            <w:r w:rsidRPr="00623B55">
                              <w:rPr>
                                <w:b/>
                                <w:color w:val="97BE0D" w:themeColor="accent2"/>
                                <w:sz w:val="21"/>
                                <w:szCs w:val="21"/>
                              </w:rPr>
                              <w:t xml:space="preserve">Community </w:t>
                            </w:r>
                            <w:r w:rsidR="0016002A" w:rsidRPr="00623B55">
                              <w:rPr>
                                <w:b/>
                                <w:color w:val="97BE0D" w:themeColor="accent2"/>
                                <w:sz w:val="21"/>
                                <w:szCs w:val="21"/>
                              </w:rPr>
                              <w:t>Panel Member</w:t>
                            </w:r>
                          </w:p>
                        </w:tc>
                      </w:tr>
                      <w:tr w:rsidR="0016002A" w:rsidTr="006C0B21">
                        <w:tc>
                          <w:tcPr>
                            <w:tcW w:w="1980" w:type="dxa"/>
                            <w:shd w:val="clear" w:color="auto" w:fill="97BE0D" w:themeFill="accent2"/>
                          </w:tcPr>
                          <w:p w:rsidR="0016002A" w:rsidRPr="00623B55" w:rsidRDefault="0016002A" w:rsidP="0016002A">
                            <w:pPr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623B55"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  <w:t>Salary/Grade</w:t>
                            </w:r>
                          </w:p>
                        </w:tc>
                        <w:tc>
                          <w:tcPr>
                            <w:tcW w:w="2824" w:type="dxa"/>
                            <w:shd w:val="clear" w:color="auto" w:fill="auto"/>
                          </w:tcPr>
                          <w:p w:rsidR="0016002A" w:rsidRPr="00623B55" w:rsidRDefault="0016002A" w:rsidP="0016002A">
                            <w:pPr>
                              <w:rPr>
                                <w:b/>
                                <w:color w:val="97BE0D" w:themeColor="accent2"/>
                                <w:sz w:val="21"/>
                                <w:szCs w:val="21"/>
                              </w:rPr>
                            </w:pPr>
                            <w:r w:rsidRPr="00623B55">
                              <w:rPr>
                                <w:b/>
                                <w:color w:val="97BE0D" w:themeColor="accent2"/>
                                <w:sz w:val="21"/>
                                <w:szCs w:val="21"/>
                              </w:rPr>
                              <w:t>Expenses only</w:t>
                            </w:r>
                          </w:p>
                        </w:tc>
                      </w:tr>
                      <w:tr w:rsidR="0016002A" w:rsidTr="006C0B21">
                        <w:tc>
                          <w:tcPr>
                            <w:tcW w:w="1980" w:type="dxa"/>
                            <w:shd w:val="clear" w:color="auto" w:fill="97BE0D" w:themeFill="accent2"/>
                          </w:tcPr>
                          <w:p w:rsidR="0016002A" w:rsidRPr="00623B55" w:rsidRDefault="0016002A" w:rsidP="0016002A">
                            <w:pPr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623B55"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  <w:t>Training Required</w:t>
                            </w:r>
                          </w:p>
                        </w:tc>
                        <w:tc>
                          <w:tcPr>
                            <w:tcW w:w="2824" w:type="dxa"/>
                            <w:shd w:val="clear" w:color="auto" w:fill="auto"/>
                          </w:tcPr>
                          <w:p w:rsidR="0016002A" w:rsidRPr="00623B55" w:rsidRDefault="0016002A" w:rsidP="0016002A">
                            <w:pPr>
                              <w:rPr>
                                <w:b/>
                                <w:color w:val="97BE0D" w:themeColor="accent2"/>
                                <w:sz w:val="21"/>
                                <w:szCs w:val="21"/>
                              </w:rPr>
                            </w:pPr>
                            <w:r w:rsidRPr="00623B55">
                              <w:rPr>
                                <w:b/>
                                <w:color w:val="97BE0D" w:themeColor="accent2"/>
                                <w:sz w:val="21"/>
                                <w:szCs w:val="21"/>
                              </w:rPr>
                              <w:t xml:space="preserve">Foundation Training &amp; </w:t>
                            </w:r>
                          </w:p>
                          <w:p w:rsidR="0016002A" w:rsidRPr="00623B55" w:rsidRDefault="0016002A" w:rsidP="0016002A">
                            <w:pPr>
                              <w:rPr>
                                <w:b/>
                                <w:color w:val="97BE0D" w:themeColor="accent2"/>
                                <w:sz w:val="21"/>
                                <w:szCs w:val="21"/>
                              </w:rPr>
                            </w:pPr>
                            <w:r w:rsidRPr="00623B55">
                              <w:rPr>
                                <w:b/>
                                <w:color w:val="97BE0D" w:themeColor="accent2"/>
                                <w:sz w:val="21"/>
                                <w:szCs w:val="21"/>
                              </w:rPr>
                              <w:t>Panel Matters Training</w:t>
                            </w:r>
                          </w:p>
                        </w:tc>
                      </w:tr>
                      <w:tr w:rsidR="0016002A" w:rsidTr="00623B55">
                        <w:trPr>
                          <w:trHeight w:val="796"/>
                        </w:trPr>
                        <w:tc>
                          <w:tcPr>
                            <w:tcW w:w="1980" w:type="dxa"/>
                            <w:shd w:val="clear" w:color="auto" w:fill="97BE0D" w:themeFill="accent2"/>
                          </w:tcPr>
                          <w:p w:rsidR="0016002A" w:rsidRPr="00623B55" w:rsidRDefault="0016002A" w:rsidP="0016002A">
                            <w:pPr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623B55">
                              <w:rPr>
                                <w:color w:val="FFFFFF" w:themeColor="background1"/>
                                <w:sz w:val="21"/>
                                <w:szCs w:val="21"/>
                              </w:rPr>
                              <w:t>Time Commitment:</w:t>
                            </w:r>
                          </w:p>
                        </w:tc>
                        <w:tc>
                          <w:tcPr>
                            <w:tcW w:w="2824" w:type="dxa"/>
                            <w:shd w:val="clear" w:color="auto" w:fill="auto"/>
                          </w:tcPr>
                          <w:p w:rsidR="0016002A" w:rsidRPr="00623B55" w:rsidRDefault="00151DB9" w:rsidP="00623B55">
                            <w:pPr>
                              <w:rPr>
                                <w:b/>
                                <w:color w:val="97BE0D" w:themeColor="accent2"/>
                                <w:sz w:val="21"/>
                                <w:szCs w:val="21"/>
                              </w:rPr>
                            </w:pPr>
                            <w:r w:rsidRPr="00623B55">
                              <w:rPr>
                                <w:b/>
                                <w:color w:val="97BE0D" w:themeColor="accent2"/>
                                <w:sz w:val="21"/>
                                <w:szCs w:val="21"/>
                              </w:rPr>
                              <w:t>Four to six</w:t>
                            </w:r>
                            <w:r w:rsidR="0016002A" w:rsidRPr="00623B55">
                              <w:rPr>
                                <w:b/>
                                <w:color w:val="97BE0D" w:themeColor="accent2"/>
                                <w:sz w:val="21"/>
                                <w:szCs w:val="21"/>
                              </w:rPr>
                              <w:t xml:space="preserve"> hours a month – depending on Orders received from Court. </w:t>
                            </w:r>
                          </w:p>
                        </w:tc>
                      </w:tr>
                      <w:tr w:rsidR="0016002A" w:rsidTr="00623B55">
                        <w:trPr>
                          <w:trHeight w:val="1761"/>
                        </w:trPr>
                        <w:tc>
                          <w:tcPr>
                            <w:tcW w:w="4804" w:type="dxa"/>
                            <w:gridSpan w:val="2"/>
                            <w:shd w:val="clear" w:color="auto" w:fill="F2F2F2" w:themeFill="background1" w:themeFillShade="F2"/>
                          </w:tcPr>
                          <w:p w:rsidR="00623B55" w:rsidRPr="00623B55" w:rsidRDefault="0016002A" w:rsidP="00623B55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623B55">
                              <w:rPr>
                                <w:rFonts w:cs="Arial"/>
                                <w:b/>
                              </w:rPr>
                              <w:t>Key Purpose of Role</w:t>
                            </w:r>
                          </w:p>
                          <w:p w:rsidR="0016002A" w:rsidRPr="00623B55" w:rsidRDefault="0016002A" w:rsidP="00562469">
                            <w:pPr>
                              <w:rPr>
                                <w:rFonts w:cs="Arial"/>
                              </w:rPr>
                            </w:pPr>
                            <w:r w:rsidRPr="00623B55">
                              <w:t xml:space="preserve">To be part of a Referral Order panel meeting.  To Chair or assist the chair in </w:t>
                            </w:r>
                            <w:r w:rsidR="00562469" w:rsidRPr="00623B55">
                              <w:t xml:space="preserve">co-produce </w:t>
                            </w:r>
                            <w:r w:rsidRPr="00623B55">
                              <w:t xml:space="preserve">a contract with a young offender, to include reparation to the victim or the wider community and agree a </w:t>
                            </w:r>
                            <w:proofErr w:type="spellStart"/>
                            <w:r w:rsidRPr="00623B55">
                              <w:t>programme</w:t>
                            </w:r>
                            <w:proofErr w:type="spellEnd"/>
                            <w:r w:rsidRPr="00623B55">
                              <w:t xml:space="preserve"> of work and activities to address re-offending.</w:t>
                            </w:r>
                          </w:p>
                        </w:tc>
                      </w:tr>
                      <w:tr w:rsidR="0016002A" w:rsidRPr="004D4298" w:rsidTr="00623B55">
                        <w:trPr>
                          <w:trHeight w:val="2316"/>
                        </w:trPr>
                        <w:tc>
                          <w:tcPr>
                            <w:tcW w:w="4804" w:type="dxa"/>
                            <w:gridSpan w:val="2"/>
                            <w:shd w:val="clear" w:color="auto" w:fill="D9D9D9" w:themeFill="background1" w:themeFillShade="D9"/>
                          </w:tcPr>
                          <w:p w:rsidR="0016002A" w:rsidRPr="00623B55" w:rsidRDefault="0016002A" w:rsidP="0016002A">
                            <w:pPr>
                              <w:rPr>
                                <w:b/>
                              </w:rPr>
                            </w:pPr>
                            <w:r w:rsidRPr="00623B55">
                              <w:rPr>
                                <w:b/>
                              </w:rPr>
                              <w:t xml:space="preserve">Key Duties </w:t>
                            </w:r>
                          </w:p>
                          <w:p w:rsidR="0016002A" w:rsidRPr="00623B55" w:rsidRDefault="0016002A" w:rsidP="0016002A">
                            <w:r w:rsidRPr="00623B55">
                              <w:t>To sit on Referral Order Panel meetings when required.</w:t>
                            </w:r>
                          </w:p>
                          <w:p w:rsidR="0016002A" w:rsidRPr="00623B55" w:rsidRDefault="0016002A" w:rsidP="0016002A"/>
                          <w:p w:rsidR="0016002A" w:rsidRPr="00623B55" w:rsidRDefault="0016002A" w:rsidP="0016002A">
                            <w:r w:rsidRPr="00623B55">
                              <w:t>To read and understand the reports prior to each panel meeting and to negotiate a Referral Order contract with a young person.</w:t>
                            </w:r>
                          </w:p>
                          <w:p w:rsidR="0016002A" w:rsidRPr="00623B55" w:rsidRDefault="0016002A" w:rsidP="0016002A"/>
                          <w:p w:rsidR="0016002A" w:rsidRPr="00623B55" w:rsidRDefault="0016002A" w:rsidP="0016002A">
                            <w:r w:rsidRPr="00623B55">
                              <w:t>Responsible for safeguarding and promoting the welfare of children at all times.</w:t>
                            </w:r>
                          </w:p>
                        </w:tc>
                      </w:tr>
                      <w:tr w:rsidR="0016002A" w:rsidTr="006C0B21">
                        <w:trPr>
                          <w:trHeight w:val="2836"/>
                        </w:trPr>
                        <w:tc>
                          <w:tcPr>
                            <w:tcW w:w="4804" w:type="dxa"/>
                            <w:gridSpan w:val="2"/>
                            <w:shd w:val="clear" w:color="auto" w:fill="F2F2F2" w:themeFill="background1" w:themeFillShade="F2"/>
                          </w:tcPr>
                          <w:p w:rsidR="00623B55" w:rsidRPr="00623B55" w:rsidRDefault="0016002A" w:rsidP="0016002A">
                            <w:pPr>
                              <w:rPr>
                                <w:b/>
                              </w:rPr>
                            </w:pPr>
                            <w:r w:rsidRPr="00623B55">
                              <w:rPr>
                                <w:b/>
                              </w:rPr>
                              <w:t>Person Specification</w:t>
                            </w:r>
                          </w:p>
                          <w:p w:rsidR="0016002A" w:rsidRPr="00623B55" w:rsidRDefault="0016002A" w:rsidP="0016002A">
                            <w:r w:rsidRPr="00623B55">
                              <w:t xml:space="preserve">An ability to understand documents, to identify and comprehend relevant facts. </w:t>
                            </w:r>
                          </w:p>
                          <w:p w:rsidR="0016002A" w:rsidRPr="00623B55" w:rsidRDefault="0016002A" w:rsidP="0016002A">
                            <w:r w:rsidRPr="00623B55">
                              <w:t xml:space="preserve">An ability to be objective and think logically, to weigh arguments and reach conclusions with realistic expectations. </w:t>
                            </w:r>
                          </w:p>
                          <w:p w:rsidR="0016002A" w:rsidRPr="00623B55" w:rsidRDefault="0016002A" w:rsidP="0016002A">
                            <w:r w:rsidRPr="00623B55">
                              <w:t>Reliability and consistency essential.</w:t>
                            </w:r>
                          </w:p>
                          <w:p w:rsidR="0016002A" w:rsidRPr="00623B55" w:rsidRDefault="0016002A" w:rsidP="0016002A">
                            <w:r w:rsidRPr="00623B55">
                              <w:t xml:space="preserve">A respect for different ethnic, cultural and social backgrounds. </w:t>
                            </w:r>
                          </w:p>
                          <w:p w:rsidR="0016002A" w:rsidRPr="00623B55" w:rsidRDefault="0016002A" w:rsidP="0016002A">
                            <w:r w:rsidRPr="00623B55">
                              <w:t xml:space="preserve">Commitment to serve for at least a year. </w:t>
                            </w:r>
                          </w:p>
                        </w:tc>
                      </w:tr>
                    </w:tbl>
                    <w:p w:rsidR="0016002A" w:rsidRPr="00EF071B" w:rsidRDefault="0016002A" w:rsidP="0016002A"/>
                    <w:p w:rsidR="0016002A" w:rsidRDefault="0016002A" w:rsidP="0016002A"/>
                    <w:p w:rsidR="00425374" w:rsidRDefault="00425374" w:rsidP="00421EC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-7113996</wp:posOffset>
                </wp:positionV>
                <wp:extent cx="3239770" cy="6694715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66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0932" w:rsidRPr="00613CD2" w:rsidRDefault="00FE0932" w:rsidP="00613CD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Swis721 BT" w:hAnsi="Swis721 BT" w:cs="Swis721 BT"/>
                                <w:b/>
                                <w:bCs/>
                                <w:color w:val="00B0F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13CD2">
                              <w:rPr>
                                <w:rFonts w:ascii="Swis721 BT" w:hAnsi="Swis721 BT" w:cs="Swis721 BT"/>
                                <w:b/>
                                <w:bCs/>
                                <w:color w:val="00B0F0"/>
                                <w:sz w:val="24"/>
                                <w:szCs w:val="24"/>
                                <w:lang w:val="en-GB"/>
                              </w:rPr>
                              <w:t>Are you concerned with Youth Crime in YOUR local community?</w:t>
                            </w:r>
                          </w:p>
                          <w:p w:rsidR="00FE0932" w:rsidRPr="00FE0932" w:rsidRDefault="00FE0932" w:rsidP="00FE09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wis721 BT" w:hAnsi="Swis721 BT" w:cs="Swis721 BT"/>
                                <w:b/>
                                <w:bCs/>
                                <w:color w:val="33CC33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FE0932" w:rsidRPr="00613CD2" w:rsidRDefault="00FE0932" w:rsidP="00FE09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wis721 BT" w:hAnsi="Swis721 BT" w:cs="Swis721 BT"/>
                                <w:b/>
                                <w:bCs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13CD2">
                              <w:rPr>
                                <w:rFonts w:ascii="Swis721 BT" w:hAnsi="Swis721 BT" w:cs="Swis721 BT"/>
                                <w:b/>
                                <w:bCs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>Do you have the skills to talk with young offenders and victims of crime?</w:t>
                            </w:r>
                          </w:p>
                          <w:p w:rsidR="00FE0932" w:rsidRPr="00613CD2" w:rsidRDefault="00FE0932" w:rsidP="00FE09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wis721 BT" w:hAnsi="Swis721 BT" w:cs="Swis721 BT"/>
                                <w:b/>
                                <w:bCs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FE0932" w:rsidRPr="00613CD2" w:rsidRDefault="00FE0932" w:rsidP="00623B55">
                            <w:pPr>
                              <w:pStyle w:val="Heading2"/>
                            </w:pPr>
                            <w:r w:rsidRPr="00613CD2">
                              <w:t>Are you interested in preventing offending behaviour by young people and ‘putting things right’ for victims?</w:t>
                            </w:r>
                          </w:p>
                          <w:p w:rsidR="00FE0932" w:rsidRDefault="00FE0932" w:rsidP="00623B55">
                            <w:pPr>
                              <w:pStyle w:val="Heading2"/>
                            </w:pPr>
                          </w:p>
                          <w:p w:rsidR="00FE0932" w:rsidRPr="00623B55" w:rsidRDefault="00FE0932" w:rsidP="00623B55">
                            <w:pPr>
                              <w:pStyle w:val="Heading2"/>
                            </w:pPr>
                            <w:r w:rsidRPr="00623B55">
                              <w:t xml:space="preserve">How do </w:t>
                            </w:r>
                            <w:r w:rsidR="00016077" w:rsidRPr="00623B55">
                              <w:t xml:space="preserve">you </w:t>
                            </w:r>
                            <w:r w:rsidRPr="00623B55">
                              <w:t>apply to become a volunteer?</w:t>
                            </w:r>
                          </w:p>
                          <w:p w:rsidR="00FE0932" w:rsidRDefault="00FE0932" w:rsidP="00FE0932">
                            <w:r w:rsidRPr="00EB658C">
                              <w:t>If you think volunteering is something you would be interested in and you would like to continue with the process of becoming a vo</w:t>
                            </w:r>
                            <w:r>
                              <w:t>lunteer you can complete the on</w:t>
                            </w:r>
                            <w:r w:rsidRPr="00EB658C">
                              <w:t>line application form on the IYSS website</w:t>
                            </w:r>
                            <w:r w:rsidR="00623B55">
                              <w:t>:</w:t>
                            </w:r>
                            <w:r>
                              <w:t xml:space="preserve">  </w:t>
                            </w:r>
                          </w:p>
                          <w:p w:rsidR="00FE0932" w:rsidRDefault="00FE0932" w:rsidP="00FE0932"/>
                          <w:p w:rsidR="00FE0932" w:rsidRPr="00623B55" w:rsidRDefault="00FE0932" w:rsidP="00FE093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B69C3">
                              <w:t xml:space="preserve"> </w:t>
                            </w:r>
                            <w:hyperlink r:id="rId10" w:history="1">
                              <w:r w:rsidRPr="00623B55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www.torbay.gov.uk/iyss-volunteers</w:t>
                              </w:r>
                            </w:hyperlink>
                            <w:r w:rsidRPr="00623B5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E0932" w:rsidRPr="005B69C3" w:rsidRDefault="00FE0932" w:rsidP="00FE0932"/>
                          <w:p w:rsidR="00FE0932" w:rsidRDefault="00FE0932" w:rsidP="00FE0932">
                            <w:r w:rsidRPr="00EB658C">
                              <w:t xml:space="preserve">Alternately you can contact </w:t>
                            </w:r>
                            <w:r>
                              <w:t xml:space="preserve">Jan </w:t>
                            </w:r>
                            <w:r w:rsidR="00613CD2">
                              <w:t>Moate,</w:t>
                            </w:r>
                            <w:r>
                              <w:t xml:space="preserve"> on</w:t>
                            </w:r>
                          </w:p>
                          <w:p w:rsidR="00FE0932" w:rsidRDefault="00FE0932" w:rsidP="00FE0932">
                            <w:r w:rsidRPr="005945CA">
                              <w:rPr>
                                <w:b/>
                              </w:rPr>
                              <w:t>07917 263844</w:t>
                            </w:r>
                            <w:r w:rsidRPr="00EB658C">
                              <w:rPr>
                                <w:b/>
                              </w:rPr>
                              <w:t xml:space="preserve"> </w:t>
                            </w:r>
                            <w:r w:rsidRPr="00EB658C">
                              <w:t xml:space="preserve">and you will be </w:t>
                            </w:r>
                            <w:r>
                              <w:t xml:space="preserve">e-mailed </w:t>
                            </w:r>
                            <w:r w:rsidRPr="00EB658C">
                              <w:t xml:space="preserve">a </w:t>
                            </w:r>
                            <w:r>
                              <w:br/>
                            </w:r>
                            <w:r w:rsidRPr="00EB658C">
                              <w:t xml:space="preserve">volunteer pack. </w:t>
                            </w:r>
                          </w:p>
                          <w:p w:rsidR="00FE0932" w:rsidRPr="00FE0932" w:rsidRDefault="00FE0932" w:rsidP="00FE0932">
                            <w:pPr>
                              <w:rPr>
                                <w:color w:val="00B0F0"/>
                              </w:rPr>
                            </w:pPr>
                          </w:p>
                          <w:p w:rsidR="00FE0932" w:rsidRPr="00FE0932" w:rsidRDefault="00FE0932" w:rsidP="00623B55">
                            <w:pPr>
                              <w:pStyle w:val="Heading2"/>
                            </w:pPr>
                            <w:r w:rsidRPr="00FE0932">
                              <w:t>What happens next?</w:t>
                            </w:r>
                          </w:p>
                          <w:p w:rsidR="00FE0932" w:rsidRPr="002F156F" w:rsidRDefault="00FE0932" w:rsidP="00FE0932">
                            <w:r w:rsidRPr="002F156F">
                              <w:t xml:space="preserve">When </w:t>
                            </w:r>
                            <w:r>
                              <w:t xml:space="preserve">we receive your </w:t>
                            </w:r>
                            <w:r w:rsidRPr="002F156F">
                              <w:t>complete</w:t>
                            </w:r>
                            <w:r>
                              <w:t>d</w:t>
                            </w:r>
                            <w:r w:rsidRPr="002F156F">
                              <w:t xml:space="preserve"> </w:t>
                            </w:r>
                            <w:r>
                              <w:t xml:space="preserve">application form we will contact you to arrange an interview.   </w:t>
                            </w:r>
                          </w:p>
                          <w:p w:rsidR="00FE0932" w:rsidRPr="00EB658C" w:rsidRDefault="00FE0932" w:rsidP="00FE0932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FE0932" w:rsidRPr="00EB658C" w:rsidRDefault="00FE0932" w:rsidP="00FE0932">
                            <w:r w:rsidRPr="00EB658C">
                              <w:t xml:space="preserve">This gives you a chance to ask any questions you may have about the role of a volunteer and enables the Volunteer Service to explore your application further.   </w:t>
                            </w:r>
                          </w:p>
                          <w:p w:rsidR="00FE0932" w:rsidRPr="00EB658C" w:rsidRDefault="00FE0932" w:rsidP="00FE0932">
                            <w:pPr>
                              <w:rPr>
                                <w:b/>
                              </w:rPr>
                            </w:pPr>
                          </w:p>
                          <w:p w:rsidR="00FE0932" w:rsidRDefault="00FE0932" w:rsidP="00FE0932">
                            <w:r w:rsidRPr="00EB658C">
                              <w:t xml:space="preserve">After a successful interview you will then be invited to attend the next </w:t>
                            </w:r>
                            <w:r w:rsidR="00623B55">
                              <w:t>available</w:t>
                            </w:r>
                            <w:r w:rsidRPr="00EB658C">
                              <w:t xml:space="preserve"> </w:t>
                            </w:r>
                            <w:r>
                              <w:t xml:space="preserve">training.  </w:t>
                            </w:r>
                          </w:p>
                          <w:p w:rsidR="00FE0932" w:rsidRDefault="00FE0932" w:rsidP="00FE0932">
                            <w:r>
                              <w:t xml:space="preserve">This will include Foundation Training and Restorative Panel Matters Training.  </w:t>
                            </w:r>
                          </w:p>
                          <w:p w:rsidR="00FE0932" w:rsidRDefault="00FE0932" w:rsidP="00FE0932"/>
                          <w:p w:rsidR="00016077" w:rsidRDefault="00016077" w:rsidP="00FE0932">
                            <w:r>
                              <w:t xml:space="preserve">You will be expected to undertake Torbay Council Safeguarding Training. </w:t>
                            </w:r>
                          </w:p>
                          <w:p w:rsidR="00FE0932" w:rsidRDefault="00FE0932" w:rsidP="00FE0932"/>
                          <w:p w:rsidR="00613FB2" w:rsidRPr="00993EED" w:rsidRDefault="00613FB2" w:rsidP="00FE0932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60pt;margin-top:-560.15pt;width:255.1pt;height:52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S1uAIAAME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" filled="f" stroked="f">
                <v:textbox>
                  <w:txbxContent>
                    <w:p w:rsidR="00FE0932" w:rsidRPr="00613CD2" w:rsidRDefault="00FE0932" w:rsidP="00613CD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Swis721 BT" w:hAnsi="Swis721 BT" w:cs="Swis721 BT"/>
                          <w:b/>
                          <w:bCs/>
                          <w:color w:val="00B0F0"/>
                          <w:sz w:val="24"/>
                          <w:szCs w:val="24"/>
                          <w:lang w:val="en-GB"/>
                        </w:rPr>
                      </w:pPr>
                      <w:r w:rsidRPr="00613CD2">
                        <w:rPr>
                          <w:rFonts w:ascii="Swis721 BT" w:hAnsi="Swis721 BT" w:cs="Swis721 BT"/>
                          <w:b/>
                          <w:bCs/>
                          <w:color w:val="00B0F0"/>
                          <w:sz w:val="24"/>
                          <w:szCs w:val="24"/>
                          <w:lang w:val="en-GB"/>
                        </w:rPr>
                        <w:t>Are you concerned with Youth Crime in YOUR local community?</w:t>
                      </w:r>
                    </w:p>
                    <w:p w:rsidR="00FE0932" w:rsidRPr="00FE0932" w:rsidRDefault="00FE0932" w:rsidP="00FE0932">
                      <w:pPr>
                        <w:autoSpaceDE w:val="0"/>
                        <w:autoSpaceDN w:val="0"/>
                        <w:adjustRightInd w:val="0"/>
                        <w:rPr>
                          <w:rFonts w:ascii="Swis721 BT" w:hAnsi="Swis721 BT" w:cs="Swis721 BT"/>
                          <w:b/>
                          <w:bCs/>
                          <w:color w:val="33CC33"/>
                          <w:sz w:val="24"/>
                          <w:szCs w:val="24"/>
                          <w:lang w:val="en-GB"/>
                        </w:rPr>
                      </w:pPr>
                    </w:p>
                    <w:p w:rsidR="00FE0932" w:rsidRPr="00613CD2" w:rsidRDefault="00FE0932" w:rsidP="00FE0932">
                      <w:pPr>
                        <w:autoSpaceDE w:val="0"/>
                        <w:autoSpaceDN w:val="0"/>
                        <w:adjustRightInd w:val="0"/>
                        <w:rPr>
                          <w:rFonts w:ascii="Swis721 BT" w:hAnsi="Swis721 BT" w:cs="Swis721 BT"/>
                          <w:b/>
                          <w:bCs/>
                          <w:color w:val="92D050"/>
                          <w:sz w:val="24"/>
                          <w:szCs w:val="24"/>
                          <w:lang w:val="en-GB"/>
                        </w:rPr>
                      </w:pPr>
                      <w:r w:rsidRPr="00613CD2">
                        <w:rPr>
                          <w:rFonts w:ascii="Swis721 BT" w:hAnsi="Swis721 BT" w:cs="Swis721 BT"/>
                          <w:b/>
                          <w:bCs/>
                          <w:color w:val="92D050"/>
                          <w:sz w:val="24"/>
                          <w:szCs w:val="24"/>
                          <w:lang w:val="en-GB"/>
                        </w:rPr>
                        <w:t>Do you have the skills to talk with young offenders and victims of crime?</w:t>
                      </w:r>
                    </w:p>
                    <w:p w:rsidR="00FE0932" w:rsidRPr="00613CD2" w:rsidRDefault="00FE0932" w:rsidP="00FE0932">
                      <w:pPr>
                        <w:autoSpaceDE w:val="0"/>
                        <w:autoSpaceDN w:val="0"/>
                        <w:adjustRightInd w:val="0"/>
                        <w:rPr>
                          <w:rFonts w:ascii="Swis721 BT" w:hAnsi="Swis721 BT" w:cs="Swis721 BT"/>
                          <w:b/>
                          <w:bCs/>
                          <w:color w:val="92D050"/>
                          <w:sz w:val="24"/>
                          <w:szCs w:val="24"/>
                          <w:lang w:val="en-GB"/>
                        </w:rPr>
                      </w:pPr>
                    </w:p>
                    <w:p w:rsidR="00FE0932" w:rsidRPr="00613CD2" w:rsidRDefault="00FE0932" w:rsidP="00623B55">
                      <w:pPr>
                        <w:pStyle w:val="Heading2"/>
                      </w:pPr>
                      <w:r w:rsidRPr="00613CD2">
                        <w:t>Are you interested in preventing offending behaviour by young people and ‘putting things right’ for victims?</w:t>
                      </w:r>
                    </w:p>
                    <w:p w:rsidR="00FE0932" w:rsidRDefault="00FE0932" w:rsidP="00623B55">
                      <w:pPr>
                        <w:pStyle w:val="Heading2"/>
                      </w:pPr>
                    </w:p>
                    <w:p w:rsidR="00FE0932" w:rsidRPr="00623B55" w:rsidRDefault="00FE0932" w:rsidP="00623B55">
                      <w:pPr>
                        <w:pStyle w:val="Heading2"/>
                      </w:pPr>
                      <w:r w:rsidRPr="00623B55">
                        <w:t xml:space="preserve">How do </w:t>
                      </w:r>
                      <w:r w:rsidR="00016077" w:rsidRPr="00623B55">
                        <w:t xml:space="preserve">you </w:t>
                      </w:r>
                      <w:r w:rsidRPr="00623B55">
                        <w:t>apply to become a volunteer?</w:t>
                      </w:r>
                    </w:p>
                    <w:p w:rsidR="00FE0932" w:rsidRDefault="00FE0932" w:rsidP="00FE0932">
                      <w:r w:rsidRPr="00EB658C">
                        <w:t>If you think volunteering is something you would be interested in and you would like to continue with the process of becoming a vo</w:t>
                      </w:r>
                      <w:r>
                        <w:t>lunteer you can complete the on</w:t>
                      </w:r>
                      <w:r w:rsidRPr="00EB658C">
                        <w:t>line application form on the IYSS website</w:t>
                      </w:r>
                      <w:r w:rsidR="00623B55">
                        <w:t>:</w:t>
                      </w:r>
                      <w:r>
                        <w:t xml:space="preserve">  </w:t>
                      </w:r>
                    </w:p>
                    <w:p w:rsidR="00FE0932" w:rsidRDefault="00FE0932" w:rsidP="00FE0932"/>
                    <w:p w:rsidR="00FE0932" w:rsidRPr="00623B55" w:rsidRDefault="00FE0932" w:rsidP="00FE0932">
                      <w:pPr>
                        <w:rPr>
                          <w:sz w:val="24"/>
                          <w:szCs w:val="24"/>
                        </w:rPr>
                      </w:pPr>
                      <w:r w:rsidRPr="005B69C3">
                        <w:t xml:space="preserve"> </w:t>
                      </w:r>
                      <w:hyperlink r:id="rId11" w:history="1">
                        <w:r w:rsidRPr="00623B55">
                          <w:rPr>
                            <w:rStyle w:val="Hyperlink"/>
                            <w:sz w:val="24"/>
                            <w:szCs w:val="24"/>
                          </w:rPr>
                          <w:t>www.torbay.gov.uk/iyss-volunteers</w:t>
                        </w:r>
                      </w:hyperlink>
                      <w:r w:rsidRPr="00623B5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FE0932" w:rsidRPr="005B69C3" w:rsidRDefault="00FE0932" w:rsidP="00FE0932"/>
                    <w:p w:rsidR="00FE0932" w:rsidRDefault="00FE0932" w:rsidP="00FE0932">
                      <w:r w:rsidRPr="00EB658C">
                        <w:t xml:space="preserve">Alternately you can contact </w:t>
                      </w:r>
                      <w:r>
                        <w:t xml:space="preserve">Jan </w:t>
                      </w:r>
                      <w:r w:rsidR="00613CD2">
                        <w:t>Moate,</w:t>
                      </w:r>
                      <w:r>
                        <w:t xml:space="preserve"> on</w:t>
                      </w:r>
                    </w:p>
                    <w:p w:rsidR="00FE0932" w:rsidRDefault="00FE0932" w:rsidP="00FE0932">
                      <w:r w:rsidRPr="005945CA">
                        <w:rPr>
                          <w:b/>
                        </w:rPr>
                        <w:t>07917 263844</w:t>
                      </w:r>
                      <w:r w:rsidRPr="00EB658C">
                        <w:rPr>
                          <w:b/>
                        </w:rPr>
                        <w:t xml:space="preserve"> </w:t>
                      </w:r>
                      <w:r w:rsidRPr="00EB658C">
                        <w:t xml:space="preserve">and you will be </w:t>
                      </w:r>
                      <w:r>
                        <w:t xml:space="preserve">e-mailed </w:t>
                      </w:r>
                      <w:r w:rsidRPr="00EB658C">
                        <w:t xml:space="preserve">a </w:t>
                      </w:r>
                      <w:r>
                        <w:br/>
                      </w:r>
                      <w:r w:rsidRPr="00EB658C">
                        <w:t xml:space="preserve">volunteer pack. </w:t>
                      </w:r>
                    </w:p>
                    <w:p w:rsidR="00FE0932" w:rsidRPr="00FE0932" w:rsidRDefault="00FE0932" w:rsidP="00FE0932">
                      <w:pPr>
                        <w:rPr>
                          <w:color w:val="00B0F0"/>
                        </w:rPr>
                      </w:pPr>
                    </w:p>
                    <w:p w:rsidR="00FE0932" w:rsidRPr="00FE0932" w:rsidRDefault="00FE0932" w:rsidP="00623B55">
                      <w:pPr>
                        <w:pStyle w:val="Heading2"/>
                      </w:pPr>
                      <w:r w:rsidRPr="00FE0932">
                        <w:t>What happens next?</w:t>
                      </w:r>
                    </w:p>
                    <w:p w:rsidR="00FE0932" w:rsidRPr="002F156F" w:rsidRDefault="00FE0932" w:rsidP="00FE0932">
                      <w:r w:rsidRPr="002F156F">
                        <w:t xml:space="preserve">When </w:t>
                      </w:r>
                      <w:r>
                        <w:t xml:space="preserve">we receive your </w:t>
                      </w:r>
                      <w:r w:rsidRPr="002F156F">
                        <w:t>complete</w:t>
                      </w:r>
                      <w:r>
                        <w:t>d</w:t>
                      </w:r>
                      <w:r w:rsidRPr="002F156F">
                        <w:t xml:space="preserve"> </w:t>
                      </w:r>
                      <w:r>
                        <w:t xml:space="preserve">application form we will contact you to arrange an interview.   </w:t>
                      </w:r>
                    </w:p>
                    <w:p w:rsidR="00FE0932" w:rsidRPr="00EB658C" w:rsidRDefault="00FE0932" w:rsidP="00FE0932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:rsidR="00FE0932" w:rsidRPr="00EB658C" w:rsidRDefault="00FE0932" w:rsidP="00FE0932">
                      <w:r w:rsidRPr="00EB658C">
                        <w:t xml:space="preserve">This gives you a chance to ask any questions you may have about the role of a volunteer and enables the Volunteer Service to explore your application further.   </w:t>
                      </w:r>
                    </w:p>
                    <w:p w:rsidR="00FE0932" w:rsidRPr="00EB658C" w:rsidRDefault="00FE0932" w:rsidP="00FE0932">
                      <w:pPr>
                        <w:rPr>
                          <w:b/>
                        </w:rPr>
                      </w:pPr>
                    </w:p>
                    <w:p w:rsidR="00FE0932" w:rsidRDefault="00FE0932" w:rsidP="00FE0932">
                      <w:r w:rsidRPr="00EB658C">
                        <w:t xml:space="preserve">After a successful interview you will then be invited to attend the next </w:t>
                      </w:r>
                      <w:r w:rsidR="00623B55">
                        <w:t>available</w:t>
                      </w:r>
                      <w:r w:rsidRPr="00EB658C">
                        <w:t xml:space="preserve"> </w:t>
                      </w:r>
                      <w:r>
                        <w:t xml:space="preserve">training.  </w:t>
                      </w:r>
                    </w:p>
                    <w:p w:rsidR="00FE0932" w:rsidRDefault="00FE0932" w:rsidP="00FE0932">
                      <w:r>
                        <w:t xml:space="preserve">This will include Foundation Training and Restorative Panel Matters Training.  </w:t>
                      </w:r>
                    </w:p>
                    <w:p w:rsidR="00FE0932" w:rsidRDefault="00FE0932" w:rsidP="00FE0932"/>
                    <w:p w:rsidR="00016077" w:rsidRDefault="00016077" w:rsidP="00FE0932">
                      <w:r>
                        <w:t xml:space="preserve">You will be expected to undertake Torbay Council Safeguarding Training. </w:t>
                      </w:r>
                    </w:p>
                    <w:p w:rsidR="00FE0932" w:rsidRDefault="00FE0932" w:rsidP="00FE0932"/>
                    <w:p w:rsidR="00613FB2" w:rsidRPr="00993EED" w:rsidRDefault="00613FB2" w:rsidP="00FE0932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ectPr w:rsidR="00525AE5" w:rsidRPr="00B703A8" w:rsidSect="0068658A">
      <w:headerReference w:type="even" r:id="rId12"/>
      <w:headerReference w:type="default" r:id="rId13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801" w:rsidRDefault="00C40801" w:rsidP="00115CA7">
      <w:r>
        <w:separator/>
      </w:r>
    </w:p>
  </w:endnote>
  <w:endnote w:type="continuationSeparator" w:id="0">
    <w:p w:rsidR="00C40801" w:rsidRDefault="00C40801" w:rsidP="00115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KEKC H+ Courier">
    <w:altName w:val="Courier New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Swis721 BT">
    <w:altName w:val="Swis721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801" w:rsidRDefault="00C40801" w:rsidP="00115CA7">
      <w:r>
        <w:separator/>
      </w:r>
    </w:p>
  </w:footnote>
  <w:footnote w:type="continuationSeparator" w:id="0">
    <w:p w:rsidR="00C40801" w:rsidRDefault="00C40801" w:rsidP="00115C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FB2" w:rsidRDefault="00613FB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10686415" cy="7557770"/>
          <wp:effectExtent l="0" t="0" r="635" b="5080"/>
          <wp:wrapSquare wrapText="bothSides"/>
          <wp:docPr id="2" name="Picture 1" descr="2677_IYSS volunteers leafetl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677_IYSS volunteers leafetl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6415" cy="7557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FB2" w:rsidRDefault="000B469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8890</wp:posOffset>
          </wp:positionH>
          <wp:positionV relativeFrom="paragraph">
            <wp:posOffset>-440690</wp:posOffset>
          </wp:positionV>
          <wp:extent cx="10687685" cy="7555865"/>
          <wp:effectExtent l="0" t="0" r="0" b="6985"/>
          <wp:wrapSquare wrapText="bothSides"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677_IYSS volunteers leafet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685" cy="7555865"/>
                  </a:xfrm>
                  <a:prstGeom prst="rect">
                    <a:avLst/>
                  </a:prstGeom>
                  <a:solidFill>
                    <a:schemeClr val="accent1">
                      <a:lumMod val="60000"/>
                      <a:lumOff val="40000"/>
                    </a:scheme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D0851"/>
    <w:multiLevelType w:val="hybridMultilevel"/>
    <w:tmpl w:val="8BE44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84825"/>
    <w:multiLevelType w:val="hybridMultilevel"/>
    <w:tmpl w:val="1316A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01B68"/>
    <w:multiLevelType w:val="hybridMultilevel"/>
    <w:tmpl w:val="BB4C01F6"/>
    <w:lvl w:ilvl="0" w:tplc="4E765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569B9"/>
    <w:multiLevelType w:val="hybridMultilevel"/>
    <w:tmpl w:val="5F8C0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60E82"/>
    <w:multiLevelType w:val="hybridMultilevel"/>
    <w:tmpl w:val="A740BE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F2B5F"/>
    <w:multiLevelType w:val="hybridMultilevel"/>
    <w:tmpl w:val="41BC5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00467"/>
    <w:multiLevelType w:val="hybridMultilevel"/>
    <w:tmpl w:val="0B4EF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C299F"/>
    <w:multiLevelType w:val="hybridMultilevel"/>
    <w:tmpl w:val="F5DECE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D75E5"/>
    <w:multiLevelType w:val="hybridMultilevel"/>
    <w:tmpl w:val="77FECA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F22FA2"/>
    <w:multiLevelType w:val="hybridMultilevel"/>
    <w:tmpl w:val="5074D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61928"/>
    <w:multiLevelType w:val="hybridMultilevel"/>
    <w:tmpl w:val="770C79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332074"/>
    <w:multiLevelType w:val="hybridMultilevel"/>
    <w:tmpl w:val="6F9089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CA3CC2"/>
    <w:multiLevelType w:val="hybridMultilevel"/>
    <w:tmpl w:val="471A02E8"/>
    <w:lvl w:ilvl="0" w:tplc="2654BB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00A4A7" w:themeColor="accent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726A6B"/>
    <w:multiLevelType w:val="hybridMultilevel"/>
    <w:tmpl w:val="D282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B2807"/>
    <w:multiLevelType w:val="hybridMultilevel"/>
    <w:tmpl w:val="7CF084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B1609E"/>
    <w:multiLevelType w:val="hybridMultilevel"/>
    <w:tmpl w:val="BA3AE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F56C9"/>
    <w:multiLevelType w:val="hybridMultilevel"/>
    <w:tmpl w:val="573E7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FC4C13"/>
    <w:multiLevelType w:val="hybridMultilevel"/>
    <w:tmpl w:val="67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5F5C67"/>
    <w:multiLevelType w:val="hybridMultilevel"/>
    <w:tmpl w:val="43C8D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2A1D6A"/>
    <w:multiLevelType w:val="hybridMultilevel"/>
    <w:tmpl w:val="3E06F6C4"/>
    <w:lvl w:ilvl="0" w:tplc="4E765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5A091A"/>
    <w:multiLevelType w:val="hybridMultilevel"/>
    <w:tmpl w:val="BDB8CF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11B5FBF"/>
    <w:multiLevelType w:val="hybridMultilevel"/>
    <w:tmpl w:val="DAF0B4BA"/>
    <w:lvl w:ilvl="0" w:tplc="04102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005F90"/>
    <w:multiLevelType w:val="hybridMultilevel"/>
    <w:tmpl w:val="E5BAC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557DF9"/>
    <w:multiLevelType w:val="hybridMultilevel"/>
    <w:tmpl w:val="08BA4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231A1"/>
    <w:multiLevelType w:val="hybridMultilevel"/>
    <w:tmpl w:val="F8E8A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1"/>
  </w:num>
  <w:num w:numId="4">
    <w:abstractNumId w:val="7"/>
  </w:num>
  <w:num w:numId="5">
    <w:abstractNumId w:val="17"/>
  </w:num>
  <w:num w:numId="6">
    <w:abstractNumId w:val="14"/>
  </w:num>
  <w:num w:numId="7">
    <w:abstractNumId w:val="22"/>
  </w:num>
  <w:num w:numId="8">
    <w:abstractNumId w:val="23"/>
  </w:num>
  <w:num w:numId="9">
    <w:abstractNumId w:val="4"/>
  </w:num>
  <w:num w:numId="10">
    <w:abstractNumId w:val="8"/>
  </w:num>
  <w:num w:numId="11">
    <w:abstractNumId w:val="24"/>
  </w:num>
  <w:num w:numId="12">
    <w:abstractNumId w:val="9"/>
  </w:num>
  <w:num w:numId="13">
    <w:abstractNumId w:val="3"/>
  </w:num>
  <w:num w:numId="14">
    <w:abstractNumId w:val="2"/>
  </w:num>
  <w:num w:numId="15">
    <w:abstractNumId w:val="21"/>
  </w:num>
  <w:num w:numId="16">
    <w:abstractNumId w:val="19"/>
  </w:num>
  <w:num w:numId="17">
    <w:abstractNumId w:val="5"/>
  </w:num>
  <w:num w:numId="18">
    <w:abstractNumId w:val="15"/>
  </w:num>
  <w:num w:numId="19">
    <w:abstractNumId w:val="16"/>
  </w:num>
  <w:num w:numId="20">
    <w:abstractNumId w:val="0"/>
  </w:num>
  <w:num w:numId="21">
    <w:abstractNumId w:val="12"/>
  </w:num>
  <w:num w:numId="22">
    <w:abstractNumId w:val="11"/>
  </w:num>
  <w:num w:numId="23">
    <w:abstractNumId w:val="6"/>
  </w:num>
  <w:num w:numId="24">
    <w:abstractNumId w:val="1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384"/>
    <w:rsid w:val="00016077"/>
    <w:rsid w:val="00034EF0"/>
    <w:rsid w:val="00066A6D"/>
    <w:rsid w:val="0009004D"/>
    <w:rsid w:val="000A115E"/>
    <w:rsid w:val="000B469B"/>
    <w:rsid w:val="000D23F6"/>
    <w:rsid w:val="000D6264"/>
    <w:rsid w:val="000E65C9"/>
    <w:rsid w:val="00101726"/>
    <w:rsid w:val="00113A9C"/>
    <w:rsid w:val="00115CA7"/>
    <w:rsid w:val="001263C5"/>
    <w:rsid w:val="00127752"/>
    <w:rsid w:val="00141BAC"/>
    <w:rsid w:val="00142BCC"/>
    <w:rsid w:val="0014773F"/>
    <w:rsid w:val="00151DB9"/>
    <w:rsid w:val="0016002A"/>
    <w:rsid w:val="0017130A"/>
    <w:rsid w:val="001773B2"/>
    <w:rsid w:val="00181310"/>
    <w:rsid w:val="0019003F"/>
    <w:rsid w:val="001A4638"/>
    <w:rsid w:val="001B7329"/>
    <w:rsid w:val="001C3C8A"/>
    <w:rsid w:val="001D348D"/>
    <w:rsid w:val="001E0D20"/>
    <w:rsid w:val="00233FD9"/>
    <w:rsid w:val="00292FF4"/>
    <w:rsid w:val="002A256C"/>
    <w:rsid w:val="002A39B8"/>
    <w:rsid w:val="002C5AF1"/>
    <w:rsid w:val="002D2EF8"/>
    <w:rsid w:val="002F156F"/>
    <w:rsid w:val="00302876"/>
    <w:rsid w:val="00303ED7"/>
    <w:rsid w:val="00305DDA"/>
    <w:rsid w:val="00310048"/>
    <w:rsid w:val="00323B2E"/>
    <w:rsid w:val="003515F5"/>
    <w:rsid w:val="0035672E"/>
    <w:rsid w:val="00375985"/>
    <w:rsid w:val="003A7D9F"/>
    <w:rsid w:val="003F4603"/>
    <w:rsid w:val="00403FA2"/>
    <w:rsid w:val="00421ECE"/>
    <w:rsid w:val="00425374"/>
    <w:rsid w:val="00436A12"/>
    <w:rsid w:val="00444580"/>
    <w:rsid w:val="00475939"/>
    <w:rsid w:val="00477F22"/>
    <w:rsid w:val="004901AB"/>
    <w:rsid w:val="0049050A"/>
    <w:rsid w:val="00492674"/>
    <w:rsid w:val="004B0250"/>
    <w:rsid w:val="004C0766"/>
    <w:rsid w:val="004D594F"/>
    <w:rsid w:val="004E2B5C"/>
    <w:rsid w:val="00525AE5"/>
    <w:rsid w:val="00562469"/>
    <w:rsid w:val="00562C39"/>
    <w:rsid w:val="00573D4B"/>
    <w:rsid w:val="005945CA"/>
    <w:rsid w:val="00597A75"/>
    <w:rsid w:val="005A4620"/>
    <w:rsid w:val="005B69C3"/>
    <w:rsid w:val="005D62DA"/>
    <w:rsid w:val="00613CD2"/>
    <w:rsid w:val="00613FB2"/>
    <w:rsid w:val="00620F27"/>
    <w:rsid w:val="006239F3"/>
    <w:rsid w:val="00623B55"/>
    <w:rsid w:val="00626619"/>
    <w:rsid w:val="00667384"/>
    <w:rsid w:val="0068658A"/>
    <w:rsid w:val="00691371"/>
    <w:rsid w:val="006A4189"/>
    <w:rsid w:val="006F03DA"/>
    <w:rsid w:val="00700C27"/>
    <w:rsid w:val="00701950"/>
    <w:rsid w:val="007069C1"/>
    <w:rsid w:val="00726909"/>
    <w:rsid w:val="00733066"/>
    <w:rsid w:val="00737A40"/>
    <w:rsid w:val="00751135"/>
    <w:rsid w:val="00751577"/>
    <w:rsid w:val="00754290"/>
    <w:rsid w:val="00791EDA"/>
    <w:rsid w:val="007A1B74"/>
    <w:rsid w:val="007A6DCC"/>
    <w:rsid w:val="007A73BE"/>
    <w:rsid w:val="007C4EBB"/>
    <w:rsid w:val="007D6733"/>
    <w:rsid w:val="007E0C4C"/>
    <w:rsid w:val="007F6452"/>
    <w:rsid w:val="00802CB3"/>
    <w:rsid w:val="008163AF"/>
    <w:rsid w:val="00820598"/>
    <w:rsid w:val="00822FE0"/>
    <w:rsid w:val="00836785"/>
    <w:rsid w:val="008379E7"/>
    <w:rsid w:val="008E5957"/>
    <w:rsid w:val="00912223"/>
    <w:rsid w:val="00973DC5"/>
    <w:rsid w:val="009934BD"/>
    <w:rsid w:val="00993EED"/>
    <w:rsid w:val="009C2FB7"/>
    <w:rsid w:val="009D42C9"/>
    <w:rsid w:val="009E52AE"/>
    <w:rsid w:val="00A02EE6"/>
    <w:rsid w:val="00A0461B"/>
    <w:rsid w:val="00A10A4A"/>
    <w:rsid w:val="00A30332"/>
    <w:rsid w:val="00A3709D"/>
    <w:rsid w:val="00A44E99"/>
    <w:rsid w:val="00A654C8"/>
    <w:rsid w:val="00A841A7"/>
    <w:rsid w:val="00B410E9"/>
    <w:rsid w:val="00B703A8"/>
    <w:rsid w:val="00BA4F9A"/>
    <w:rsid w:val="00BA7F57"/>
    <w:rsid w:val="00BB64AD"/>
    <w:rsid w:val="00C17D42"/>
    <w:rsid w:val="00C21C42"/>
    <w:rsid w:val="00C36264"/>
    <w:rsid w:val="00C40801"/>
    <w:rsid w:val="00C8033D"/>
    <w:rsid w:val="00C81D2E"/>
    <w:rsid w:val="00C961D0"/>
    <w:rsid w:val="00CA568D"/>
    <w:rsid w:val="00CD3C81"/>
    <w:rsid w:val="00CF1A67"/>
    <w:rsid w:val="00D005B9"/>
    <w:rsid w:val="00D25CF5"/>
    <w:rsid w:val="00D707D2"/>
    <w:rsid w:val="00D8276F"/>
    <w:rsid w:val="00DB0767"/>
    <w:rsid w:val="00DF2837"/>
    <w:rsid w:val="00E22CA3"/>
    <w:rsid w:val="00E908A8"/>
    <w:rsid w:val="00EA645E"/>
    <w:rsid w:val="00EB0F10"/>
    <w:rsid w:val="00EB658C"/>
    <w:rsid w:val="00ED4789"/>
    <w:rsid w:val="00EE1452"/>
    <w:rsid w:val="00EF4C7A"/>
    <w:rsid w:val="00EF600D"/>
    <w:rsid w:val="00F00A1D"/>
    <w:rsid w:val="00F13E44"/>
    <w:rsid w:val="00F21F3F"/>
    <w:rsid w:val="00F30857"/>
    <w:rsid w:val="00F42A0B"/>
    <w:rsid w:val="00F46F99"/>
    <w:rsid w:val="00F65C92"/>
    <w:rsid w:val="00F6655B"/>
    <w:rsid w:val="00F80FD6"/>
    <w:rsid w:val="00FD3149"/>
    <w:rsid w:val="00FD7B88"/>
    <w:rsid w:val="00FE0932"/>
    <w:rsid w:val="00FE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5C74823-18EA-412B-98BB-EA12BE7BE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CA7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A1B74"/>
    <w:pPr>
      <w:keepNext/>
      <w:keepLines/>
      <w:jc w:val="center"/>
      <w:outlineLvl w:val="0"/>
    </w:pPr>
    <w:rPr>
      <w:rFonts w:eastAsiaTheme="majorEastAsia" w:cstheme="majorBidi"/>
      <w:b/>
      <w:bCs/>
      <w:color w:val="004489" w:themeColor="text2"/>
      <w:sz w:val="24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23B55"/>
    <w:pPr>
      <w:keepNext/>
      <w:keepLines/>
      <w:outlineLvl w:val="1"/>
    </w:pPr>
    <w:rPr>
      <w:rFonts w:cs="Arial"/>
      <w:b/>
      <w:bCs/>
      <w:color w:val="00B0F0"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69C3"/>
    <w:pPr>
      <w:keepNext/>
      <w:keepLines/>
      <w:spacing w:before="200"/>
      <w:outlineLvl w:val="2"/>
    </w:pPr>
    <w:rPr>
      <w:rFonts w:eastAsiaTheme="majorEastAsia" w:cstheme="majorBidi"/>
      <w:b/>
      <w:bCs/>
      <w:color w:val="00A4A7" w:themeColor="accent5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5CA7"/>
  </w:style>
  <w:style w:type="paragraph" w:styleId="Footer">
    <w:name w:val="footer"/>
    <w:basedOn w:val="Normal"/>
    <w:link w:val="FooterChar"/>
    <w:uiPriority w:val="99"/>
    <w:unhideWhenUsed/>
    <w:rsid w:val="00115C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5CA7"/>
  </w:style>
  <w:style w:type="paragraph" w:styleId="BalloonText">
    <w:name w:val="Balloon Text"/>
    <w:basedOn w:val="Normal"/>
    <w:link w:val="BalloonTextChar"/>
    <w:uiPriority w:val="99"/>
    <w:semiHidden/>
    <w:unhideWhenUsed/>
    <w:rsid w:val="00115C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C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B69C3"/>
    <w:rPr>
      <w:b/>
      <w:color w:val="97BE0D" w:themeColor="accent2"/>
      <w:u w:val="none"/>
    </w:rPr>
  </w:style>
  <w:style w:type="paragraph" w:styleId="ListParagraph">
    <w:name w:val="List Paragraph"/>
    <w:basedOn w:val="Normal"/>
    <w:uiPriority w:val="34"/>
    <w:qFormat/>
    <w:rsid w:val="00115CA7"/>
    <w:pPr>
      <w:ind w:left="720"/>
      <w:contextualSpacing/>
    </w:pPr>
  </w:style>
  <w:style w:type="paragraph" w:customStyle="1" w:styleId="Default">
    <w:name w:val="Default"/>
    <w:rsid w:val="00B703A8"/>
    <w:pPr>
      <w:autoSpaceDE w:val="0"/>
      <w:autoSpaceDN w:val="0"/>
      <w:adjustRightInd w:val="0"/>
    </w:pPr>
    <w:rPr>
      <w:rFonts w:ascii="IKEKC H+ Courier" w:eastAsia="Times New Roman" w:hAnsi="IKEKC H+ Courier" w:cs="IKEKC H+ Courier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rsid w:val="00B703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Number">
    <w:name w:val="List Number"/>
    <w:basedOn w:val="List"/>
    <w:rsid w:val="00B703A8"/>
    <w:pPr>
      <w:spacing w:after="240" w:line="240" w:lineRule="atLeast"/>
      <w:ind w:left="0" w:firstLine="0"/>
      <w:contextualSpacing w:val="0"/>
    </w:pPr>
    <w:rPr>
      <w:rFonts w:ascii="Garamond" w:eastAsia="Times New Roman" w:hAnsi="Garamond" w:cs="Times New Roman"/>
      <w:spacing w:val="-5"/>
      <w:sz w:val="24"/>
      <w:szCs w:val="20"/>
      <w:lang w:val="en-GB"/>
    </w:rPr>
  </w:style>
  <w:style w:type="paragraph" w:styleId="List">
    <w:name w:val="List"/>
    <w:basedOn w:val="Normal"/>
    <w:uiPriority w:val="99"/>
    <w:semiHidden/>
    <w:unhideWhenUsed/>
    <w:rsid w:val="00B703A8"/>
    <w:pPr>
      <w:ind w:left="283" w:hanging="283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A1B74"/>
    <w:rPr>
      <w:rFonts w:ascii="Arial" w:eastAsiaTheme="majorEastAsia" w:hAnsi="Arial" w:cstheme="majorBidi"/>
      <w:b/>
      <w:bCs/>
      <w:color w:val="004489" w:themeColor="text2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23B55"/>
    <w:rPr>
      <w:rFonts w:ascii="Arial" w:hAnsi="Arial" w:cs="Arial"/>
      <w:b/>
      <w:bCs/>
      <w:color w:val="00B0F0"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5B69C3"/>
    <w:rPr>
      <w:rFonts w:ascii="Arial" w:eastAsiaTheme="majorEastAsia" w:hAnsi="Arial" w:cstheme="majorBidi"/>
      <w:b/>
      <w:bCs/>
      <w:color w:val="00A4A7" w:themeColor="accent5"/>
      <w:sz w:val="26"/>
    </w:rPr>
  </w:style>
  <w:style w:type="table" w:styleId="TableGrid">
    <w:name w:val="Table Grid"/>
    <w:basedOn w:val="TableNormal"/>
    <w:uiPriority w:val="59"/>
    <w:rsid w:val="00EB65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B65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961D0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61D0"/>
    <w:rPr>
      <w:rFonts w:ascii="Arial" w:eastAsiaTheme="majorEastAsia" w:hAnsi="Arial" w:cstheme="majorBidi"/>
      <w:b/>
      <w:color w:val="FFFFFF" w:themeColor="background1"/>
      <w:spacing w:val="-10"/>
      <w:kern w:val="28"/>
      <w:sz w:val="48"/>
      <w:szCs w:val="56"/>
    </w:rPr>
  </w:style>
  <w:style w:type="paragraph" w:styleId="BodyTextIndent">
    <w:name w:val="Body Text Indent"/>
    <w:basedOn w:val="Normal"/>
    <w:link w:val="BodyTextIndentChar"/>
    <w:rsid w:val="0016002A"/>
    <w:pPr>
      <w:ind w:left="720" w:hanging="720"/>
    </w:pPr>
    <w:rPr>
      <w:rFonts w:eastAsia="Times New Roman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16002A"/>
    <w:rPr>
      <w:rFonts w:ascii="Arial" w:eastAsia="Times New Roman" w:hAnsi="Arial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2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et.moate@torbay.gov.uk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bay.gov.uk/iyss-volunteer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orbay.gov.uk/iyss-volunteer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net.moate@torbay.gov.u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cs218\AppData\Local\Microsoft\Windows\Temporary%20Internet%20Files\Content.Outlook\C793Z2T7\2677%20IYSS%20volunteering%20leafl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uncil Colours">
      <a:dk1>
        <a:srgbClr val="672080"/>
      </a:dk1>
      <a:lt1>
        <a:sysClr val="window" lastClr="FFFFFF"/>
      </a:lt1>
      <a:dk2>
        <a:srgbClr val="004489"/>
      </a:dk2>
      <a:lt2>
        <a:srgbClr val="FABB00"/>
      </a:lt2>
      <a:accent1>
        <a:srgbClr val="009EE0"/>
      </a:accent1>
      <a:accent2>
        <a:srgbClr val="97BE0D"/>
      </a:accent2>
      <a:accent3>
        <a:srgbClr val="C1002B"/>
      </a:accent3>
      <a:accent4>
        <a:srgbClr val="ED7703"/>
      </a:accent4>
      <a:accent5>
        <a:srgbClr val="00A4A7"/>
      </a:accent5>
      <a:accent6>
        <a:srgbClr val="AB007C"/>
      </a:accent6>
      <a:hlink>
        <a:srgbClr val="009EE0"/>
      </a:hlink>
      <a:folHlink>
        <a:srgbClr val="009EE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5F6031-CFDB-4881-90A7-8B66EE541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2677 IYSS volunteering leaflet template</Template>
  <TotalTime>11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Torbay Council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sscs218</dc:creator>
  <cp:lastModifiedBy>Moate, Janet</cp:lastModifiedBy>
  <cp:revision>5</cp:revision>
  <cp:lastPrinted>2018-08-22T10:00:00Z</cp:lastPrinted>
  <dcterms:created xsi:type="dcterms:W3CDTF">2020-09-23T15:42:00Z</dcterms:created>
  <dcterms:modified xsi:type="dcterms:W3CDTF">2020-09-28T13:33:00Z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-110181845</vt:i4>
  </property>
  <property fmtid="{D5CDD505-2E9C-101B-9397-08002B2CF9AE}" pid="3" name="_NewReviewCycle">
    <vt:lpwstr/>
  </property>
  <property fmtid="{D5CDD505-2E9C-101B-9397-08002B2CF9AE}" pid="4" name="_EmailSubject">
    <vt:lpwstr>Update IYSS volunteer information.</vt:lpwstr>
  </property>
  <property fmtid="{D5CDD505-2E9C-101B-9397-08002B2CF9AE}" pid="5" name="_AuthorEmail">
    <vt:lpwstr>Janet.Moate@torbay.gov.uk</vt:lpwstr>
  </property>
  <property fmtid="{D5CDD505-2E9C-101B-9397-08002B2CF9AE}" pid="6" name="_AuthorEmailDisplayName">
    <vt:lpwstr>Moate, Janet</vt:lpwstr>
  </property>
</Properties>
</file>