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3A8" w:rsidRDefault="00FD7B88">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6400800</wp:posOffset>
                </wp:positionH>
                <wp:positionV relativeFrom="paragraph">
                  <wp:posOffset>-3077210</wp:posOffset>
                </wp:positionV>
                <wp:extent cx="3152775" cy="308927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08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EBB" w:rsidRPr="007C4EBB" w:rsidRDefault="007C4EBB" w:rsidP="007C4EBB">
                            <w:pPr>
                              <w:pStyle w:val="Title"/>
                              <w:jc w:val="center"/>
                              <w:rPr>
                                <w:sz w:val="36"/>
                                <w:szCs w:val="36"/>
                              </w:rPr>
                            </w:pPr>
                            <w:r w:rsidRPr="007C4EBB">
                              <w:rPr>
                                <w:sz w:val="36"/>
                                <w:szCs w:val="36"/>
                              </w:rPr>
                              <w:t>Start Your Volunteering Experience</w:t>
                            </w:r>
                          </w:p>
                          <w:p w:rsidR="007C4EBB" w:rsidRPr="007C4EBB" w:rsidRDefault="007C4EBB" w:rsidP="00C961D0">
                            <w:pPr>
                              <w:pStyle w:val="Title"/>
                              <w:rPr>
                                <w:sz w:val="20"/>
                                <w:szCs w:val="20"/>
                              </w:rPr>
                            </w:pPr>
                          </w:p>
                          <w:p w:rsidR="00613FB2" w:rsidRPr="007C4EBB" w:rsidRDefault="00613FB2" w:rsidP="00C961D0">
                            <w:pPr>
                              <w:pStyle w:val="Title"/>
                              <w:rPr>
                                <w:sz w:val="28"/>
                                <w:szCs w:val="28"/>
                              </w:rPr>
                            </w:pPr>
                            <w:r w:rsidRPr="007C4EBB">
                              <w:rPr>
                                <w:sz w:val="28"/>
                                <w:szCs w:val="28"/>
                              </w:rPr>
                              <w:t>Supporting Young People</w:t>
                            </w:r>
                            <w:r w:rsidR="007C4EBB" w:rsidRPr="007C4EBB">
                              <w:rPr>
                                <w:sz w:val="28"/>
                                <w:szCs w:val="28"/>
                              </w:rPr>
                              <w:t xml:space="preserve"> </w:t>
                            </w:r>
                            <w:r w:rsidR="00477F22">
                              <w:rPr>
                                <w:sz w:val="28"/>
                                <w:szCs w:val="28"/>
                              </w:rPr>
                              <w:t>in Torbay</w:t>
                            </w:r>
                          </w:p>
                          <w:p w:rsidR="007C4EBB" w:rsidRPr="007C4EBB" w:rsidRDefault="007C4EBB" w:rsidP="007C4EBB"/>
                          <w:p w:rsidR="00613FB2" w:rsidRPr="00C961D0" w:rsidRDefault="00FD7B88" w:rsidP="005B69C3">
                            <w:pPr>
                              <w:autoSpaceDE w:val="0"/>
                              <w:autoSpaceDN w:val="0"/>
                              <w:adjustRightInd w:val="0"/>
                              <w:spacing w:before="20" w:after="120" w:line="276" w:lineRule="auto"/>
                              <w:rPr>
                                <w:rFonts w:eastAsia="Arial Unicode MS" w:cs="Arial"/>
                                <w:b/>
                                <w:color w:val="FFFFFF" w:themeColor="background1"/>
                                <w:sz w:val="24"/>
                                <w:szCs w:val="20"/>
                              </w:rPr>
                            </w:pPr>
                            <w:r w:rsidRPr="00C961D0">
                              <w:rPr>
                                <w:rFonts w:eastAsia="Arial Unicode MS" w:cs="Arial"/>
                                <w:b/>
                                <w:color w:val="FFFFFF" w:themeColor="background1"/>
                                <w:sz w:val="24"/>
                                <w:szCs w:val="20"/>
                              </w:rPr>
                              <w:t xml:space="preserve">Are you </w:t>
                            </w:r>
                          </w:p>
                          <w:p w:rsidR="00613FB2" w:rsidRPr="00C961D0" w:rsidRDefault="00613FB2" w:rsidP="005B69C3">
                            <w:pPr>
                              <w:pStyle w:val="ListParagraph"/>
                              <w:numPr>
                                <w:ilvl w:val="0"/>
                                <w:numId w:val="6"/>
                              </w:numPr>
                              <w:autoSpaceDE w:val="0"/>
                              <w:autoSpaceDN w:val="0"/>
                              <w:adjustRightInd w:val="0"/>
                              <w:spacing w:before="20" w:after="120" w:line="276" w:lineRule="auto"/>
                              <w:rPr>
                                <w:rFonts w:eastAsia="Arial Unicode MS" w:cs="Arial"/>
                                <w:color w:val="FFFFFF" w:themeColor="background1"/>
                                <w:sz w:val="24"/>
                                <w:szCs w:val="20"/>
                              </w:rPr>
                            </w:pPr>
                            <w:r w:rsidRPr="00C961D0">
                              <w:rPr>
                                <w:rFonts w:eastAsia="Arial Unicode MS" w:cs="Arial"/>
                                <w:color w:val="FFFFFF" w:themeColor="background1"/>
                                <w:sz w:val="24"/>
                                <w:szCs w:val="20"/>
                              </w:rPr>
                              <w:t xml:space="preserve">Over 18? </w:t>
                            </w:r>
                          </w:p>
                          <w:p w:rsidR="00613FB2" w:rsidRPr="00C961D0" w:rsidRDefault="00613FB2" w:rsidP="005B69C3">
                            <w:pPr>
                              <w:pStyle w:val="ListParagraph"/>
                              <w:numPr>
                                <w:ilvl w:val="0"/>
                                <w:numId w:val="6"/>
                              </w:numPr>
                              <w:autoSpaceDE w:val="0"/>
                              <w:autoSpaceDN w:val="0"/>
                              <w:adjustRightInd w:val="0"/>
                              <w:spacing w:before="20" w:after="120" w:line="276" w:lineRule="auto"/>
                              <w:rPr>
                                <w:rFonts w:eastAsia="Arial Unicode MS" w:cs="Arial"/>
                                <w:color w:val="FFFFFF" w:themeColor="background1"/>
                                <w:sz w:val="24"/>
                                <w:szCs w:val="20"/>
                              </w:rPr>
                            </w:pPr>
                            <w:r w:rsidRPr="00C961D0">
                              <w:rPr>
                                <w:rFonts w:eastAsia="Arial Unicode MS" w:cs="Arial"/>
                                <w:color w:val="FFFFFF" w:themeColor="background1"/>
                                <w:sz w:val="24"/>
                                <w:szCs w:val="20"/>
                              </w:rPr>
                              <w:t xml:space="preserve">Non-judgmental? </w:t>
                            </w:r>
                          </w:p>
                          <w:p w:rsidR="00613FB2" w:rsidRPr="00C961D0" w:rsidRDefault="00613FB2" w:rsidP="005B69C3">
                            <w:pPr>
                              <w:pStyle w:val="ListParagraph"/>
                              <w:numPr>
                                <w:ilvl w:val="0"/>
                                <w:numId w:val="6"/>
                              </w:numPr>
                              <w:autoSpaceDE w:val="0"/>
                              <w:autoSpaceDN w:val="0"/>
                              <w:adjustRightInd w:val="0"/>
                              <w:spacing w:before="20" w:after="120" w:line="276" w:lineRule="auto"/>
                              <w:rPr>
                                <w:rFonts w:eastAsia="Arial Unicode MS" w:cs="Arial"/>
                                <w:color w:val="FFFFFF" w:themeColor="background1"/>
                                <w:sz w:val="24"/>
                                <w:szCs w:val="20"/>
                              </w:rPr>
                            </w:pPr>
                            <w:r w:rsidRPr="00C961D0">
                              <w:rPr>
                                <w:rFonts w:eastAsia="Arial Unicode MS" w:cs="Arial"/>
                                <w:color w:val="FFFFFF" w:themeColor="background1"/>
                                <w:sz w:val="24"/>
                                <w:szCs w:val="20"/>
                              </w:rPr>
                              <w:t>Have a couple of hours per week spare?</w:t>
                            </w:r>
                          </w:p>
                          <w:p w:rsidR="00613FB2" w:rsidRPr="00C961D0" w:rsidRDefault="00613FB2" w:rsidP="005B69C3">
                            <w:pPr>
                              <w:pStyle w:val="ListParagraph"/>
                              <w:numPr>
                                <w:ilvl w:val="0"/>
                                <w:numId w:val="6"/>
                              </w:numPr>
                              <w:autoSpaceDE w:val="0"/>
                              <w:autoSpaceDN w:val="0"/>
                              <w:adjustRightInd w:val="0"/>
                              <w:spacing w:before="20" w:after="120" w:line="276" w:lineRule="auto"/>
                              <w:rPr>
                                <w:rFonts w:eastAsia="Arial Unicode MS" w:cs="Arial"/>
                                <w:color w:val="FFFFFF" w:themeColor="background1"/>
                                <w:sz w:val="24"/>
                                <w:szCs w:val="20"/>
                              </w:rPr>
                            </w:pPr>
                            <w:r w:rsidRPr="00C961D0">
                              <w:rPr>
                                <w:rFonts w:eastAsia="Arial Unicode MS" w:cs="Arial"/>
                                <w:color w:val="FFFFFF" w:themeColor="background1"/>
                                <w:sz w:val="24"/>
                                <w:szCs w:val="20"/>
                              </w:rPr>
                              <w:t>Willing to undertake training?</w:t>
                            </w:r>
                          </w:p>
                          <w:p w:rsidR="00613FB2" w:rsidRPr="00C961D0" w:rsidRDefault="00613FB2" w:rsidP="005B69C3">
                            <w:pPr>
                              <w:autoSpaceDE w:val="0"/>
                              <w:autoSpaceDN w:val="0"/>
                              <w:adjustRightInd w:val="0"/>
                              <w:spacing w:after="120" w:line="276" w:lineRule="auto"/>
                              <w:rPr>
                                <w:rFonts w:cs="Arial"/>
                                <w:b/>
                                <w:bCs/>
                                <w:color w:val="FFFFFF" w:themeColor="background1"/>
                                <w:sz w:val="24"/>
                                <w:szCs w:val="20"/>
                              </w:rPr>
                            </w:pPr>
                            <w:r w:rsidRPr="00C961D0">
                              <w:rPr>
                                <w:rFonts w:cs="Arial"/>
                                <w:b/>
                                <w:color w:val="FFFFFF" w:themeColor="background1"/>
                                <w:sz w:val="24"/>
                                <w:szCs w:val="20"/>
                              </w:rPr>
                              <w:t>Please contact J</w:t>
                            </w:r>
                            <w:r w:rsidRPr="00C961D0">
                              <w:rPr>
                                <w:rFonts w:cs="Arial"/>
                                <w:b/>
                                <w:bCs/>
                                <w:color w:val="FFFFFF" w:themeColor="background1"/>
                                <w:sz w:val="24"/>
                                <w:szCs w:val="20"/>
                              </w:rPr>
                              <w:t>an Moate</w:t>
                            </w:r>
                            <w:r w:rsidR="005B69C3">
                              <w:rPr>
                                <w:rFonts w:cs="Arial"/>
                                <w:b/>
                                <w:bCs/>
                                <w:color w:val="FFFFFF" w:themeColor="background1"/>
                                <w:sz w:val="24"/>
                                <w:szCs w:val="20"/>
                              </w:rPr>
                              <w:br/>
                            </w:r>
                            <w:r w:rsidRPr="00C961D0">
                              <w:rPr>
                                <w:rFonts w:cs="Arial"/>
                                <w:b/>
                                <w:bCs/>
                                <w:color w:val="FFFFFF" w:themeColor="background1"/>
                                <w:sz w:val="24"/>
                                <w:szCs w:val="20"/>
                              </w:rPr>
                              <w:t>Tel office: (01803) 208400</w:t>
                            </w:r>
                            <w:r w:rsidR="005B69C3">
                              <w:rPr>
                                <w:rFonts w:cs="Arial"/>
                                <w:b/>
                                <w:bCs/>
                                <w:color w:val="FFFFFF" w:themeColor="background1"/>
                                <w:sz w:val="24"/>
                                <w:szCs w:val="20"/>
                              </w:rPr>
                              <w:br/>
                            </w:r>
                            <w:r w:rsidRPr="00C961D0">
                              <w:rPr>
                                <w:rFonts w:cs="Arial"/>
                                <w:b/>
                                <w:color w:val="FFFFFF" w:themeColor="background1"/>
                                <w:sz w:val="24"/>
                                <w:szCs w:val="20"/>
                              </w:rPr>
                              <w:t xml:space="preserve">E-mail: </w:t>
                            </w:r>
                            <w:hyperlink r:id="rId8" w:history="1">
                              <w:r w:rsidRPr="00C961D0">
                                <w:rPr>
                                  <w:rStyle w:val="Hyperlink"/>
                                  <w:rFonts w:cs="Arial"/>
                                  <w:bCs/>
                                  <w:color w:val="FFFFFF" w:themeColor="background1"/>
                                  <w:sz w:val="24"/>
                                  <w:szCs w:val="20"/>
                                </w:rPr>
                                <w:t>janet.moate@torbay.gov.uk</w:t>
                              </w:r>
                            </w:hyperlink>
                          </w:p>
                          <w:p w:rsidR="00613FB2" w:rsidRPr="004E2B5C" w:rsidRDefault="00613FB2" w:rsidP="004E2B5C">
                            <w:pPr>
                              <w:rPr>
                                <w:color w:val="FFFFFF" w:themeColor="background1"/>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in;margin-top:-242.3pt;width:248.25pt;height:2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dtQIAALs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" filled="f" stroked="f">
                <v:textbox>
                  <w:txbxContent>
                    <w:p w:rsidR="007C4EBB" w:rsidRPr="007C4EBB" w:rsidRDefault="007C4EBB" w:rsidP="007C4EBB">
                      <w:pPr>
                        <w:pStyle w:val="Title"/>
                        <w:jc w:val="center"/>
                        <w:rPr>
                          <w:sz w:val="36"/>
                          <w:szCs w:val="36"/>
                        </w:rPr>
                      </w:pPr>
                      <w:r w:rsidRPr="007C4EBB">
                        <w:rPr>
                          <w:sz w:val="36"/>
                          <w:szCs w:val="36"/>
                        </w:rPr>
                        <w:t>Start Your Volunteering Experience</w:t>
                      </w:r>
                    </w:p>
                    <w:p w:rsidR="007C4EBB" w:rsidRPr="007C4EBB" w:rsidRDefault="007C4EBB" w:rsidP="00C961D0">
                      <w:pPr>
                        <w:pStyle w:val="Title"/>
                        <w:rPr>
                          <w:sz w:val="20"/>
                          <w:szCs w:val="20"/>
                        </w:rPr>
                      </w:pPr>
                    </w:p>
                    <w:p w:rsidR="00613FB2" w:rsidRPr="007C4EBB" w:rsidRDefault="00613FB2" w:rsidP="00C961D0">
                      <w:pPr>
                        <w:pStyle w:val="Title"/>
                        <w:rPr>
                          <w:sz w:val="28"/>
                          <w:szCs w:val="28"/>
                        </w:rPr>
                      </w:pPr>
                      <w:r w:rsidRPr="007C4EBB">
                        <w:rPr>
                          <w:sz w:val="28"/>
                          <w:szCs w:val="28"/>
                        </w:rPr>
                        <w:t>Supporting Young People</w:t>
                      </w:r>
                      <w:r w:rsidR="007C4EBB" w:rsidRPr="007C4EBB">
                        <w:rPr>
                          <w:sz w:val="28"/>
                          <w:szCs w:val="28"/>
                        </w:rPr>
                        <w:t xml:space="preserve"> </w:t>
                      </w:r>
                      <w:r w:rsidR="00477F22">
                        <w:rPr>
                          <w:sz w:val="28"/>
                          <w:szCs w:val="28"/>
                        </w:rPr>
                        <w:t>in Torbay</w:t>
                      </w:r>
                    </w:p>
                    <w:p w:rsidR="007C4EBB" w:rsidRPr="007C4EBB" w:rsidRDefault="007C4EBB" w:rsidP="007C4EBB"/>
                    <w:p w:rsidR="00613FB2" w:rsidRPr="00C961D0" w:rsidRDefault="00FD7B88" w:rsidP="005B69C3">
                      <w:pPr>
                        <w:autoSpaceDE w:val="0"/>
                        <w:autoSpaceDN w:val="0"/>
                        <w:adjustRightInd w:val="0"/>
                        <w:spacing w:before="20" w:after="120" w:line="276" w:lineRule="auto"/>
                        <w:rPr>
                          <w:rFonts w:eastAsia="Arial Unicode MS" w:cs="Arial"/>
                          <w:b/>
                          <w:color w:val="FFFFFF" w:themeColor="background1"/>
                          <w:sz w:val="24"/>
                          <w:szCs w:val="20"/>
                        </w:rPr>
                      </w:pPr>
                      <w:r w:rsidRPr="00C961D0">
                        <w:rPr>
                          <w:rFonts w:eastAsia="Arial Unicode MS" w:cs="Arial"/>
                          <w:b/>
                          <w:color w:val="FFFFFF" w:themeColor="background1"/>
                          <w:sz w:val="24"/>
                          <w:szCs w:val="20"/>
                        </w:rPr>
                        <w:t xml:space="preserve">Are you </w:t>
                      </w:r>
                    </w:p>
                    <w:p w:rsidR="00613FB2" w:rsidRPr="00C961D0" w:rsidRDefault="00613FB2" w:rsidP="005B69C3">
                      <w:pPr>
                        <w:pStyle w:val="ListParagraph"/>
                        <w:numPr>
                          <w:ilvl w:val="0"/>
                          <w:numId w:val="6"/>
                        </w:numPr>
                        <w:autoSpaceDE w:val="0"/>
                        <w:autoSpaceDN w:val="0"/>
                        <w:adjustRightInd w:val="0"/>
                        <w:spacing w:before="20" w:after="120" w:line="276" w:lineRule="auto"/>
                        <w:rPr>
                          <w:rFonts w:eastAsia="Arial Unicode MS" w:cs="Arial"/>
                          <w:color w:val="FFFFFF" w:themeColor="background1"/>
                          <w:sz w:val="24"/>
                          <w:szCs w:val="20"/>
                        </w:rPr>
                      </w:pPr>
                      <w:r w:rsidRPr="00C961D0">
                        <w:rPr>
                          <w:rFonts w:eastAsia="Arial Unicode MS" w:cs="Arial"/>
                          <w:color w:val="FFFFFF" w:themeColor="background1"/>
                          <w:sz w:val="24"/>
                          <w:szCs w:val="20"/>
                        </w:rPr>
                        <w:t xml:space="preserve">Over 18? </w:t>
                      </w:r>
                    </w:p>
                    <w:p w:rsidR="00613FB2" w:rsidRPr="00C961D0" w:rsidRDefault="00613FB2" w:rsidP="005B69C3">
                      <w:pPr>
                        <w:pStyle w:val="ListParagraph"/>
                        <w:numPr>
                          <w:ilvl w:val="0"/>
                          <w:numId w:val="6"/>
                        </w:numPr>
                        <w:autoSpaceDE w:val="0"/>
                        <w:autoSpaceDN w:val="0"/>
                        <w:adjustRightInd w:val="0"/>
                        <w:spacing w:before="20" w:after="120" w:line="276" w:lineRule="auto"/>
                        <w:rPr>
                          <w:rFonts w:eastAsia="Arial Unicode MS" w:cs="Arial"/>
                          <w:color w:val="FFFFFF" w:themeColor="background1"/>
                          <w:sz w:val="24"/>
                          <w:szCs w:val="20"/>
                        </w:rPr>
                      </w:pPr>
                      <w:r w:rsidRPr="00C961D0">
                        <w:rPr>
                          <w:rFonts w:eastAsia="Arial Unicode MS" w:cs="Arial"/>
                          <w:color w:val="FFFFFF" w:themeColor="background1"/>
                          <w:sz w:val="24"/>
                          <w:szCs w:val="20"/>
                        </w:rPr>
                        <w:t xml:space="preserve">Non-judgmental? </w:t>
                      </w:r>
                    </w:p>
                    <w:p w:rsidR="00613FB2" w:rsidRPr="00C961D0" w:rsidRDefault="00613FB2" w:rsidP="005B69C3">
                      <w:pPr>
                        <w:pStyle w:val="ListParagraph"/>
                        <w:numPr>
                          <w:ilvl w:val="0"/>
                          <w:numId w:val="6"/>
                        </w:numPr>
                        <w:autoSpaceDE w:val="0"/>
                        <w:autoSpaceDN w:val="0"/>
                        <w:adjustRightInd w:val="0"/>
                        <w:spacing w:before="20" w:after="120" w:line="276" w:lineRule="auto"/>
                        <w:rPr>
                          <w:rFonts w:eastAsia="Arial Unicode MS" w:cs="Arial"/>
                          <w:color w:val="FFFFFF" w:themeColor="background1"/>
                          <w:sz w:val="24"/>
                          <w:szCs w:val="20"/>
                        </w:rPr>
                      </w:pPr>
                      <w:r w:rsidRPr="00C961D0">
                        <w:rPr>
                          <w:rFonts w:eastAsia="Arial Unicode MS" w:cs="Arial"/>
                          <w:color w:val="FFFFFF" w:themeColor="background1"/>
                          <w:sz w:val="24"/>
                          <w:szCs w:val="20"/>
                        </w:rPr>
                        <w:t>Have a couple of hours per week spare?</w:t>
                      </w:r>
                    </w:p>
                    <w:p w:rsidR="00613FB2" w:rsidRPr="00C961D0" w:rsidRDefault="00613FB2" w:rsidP="005B69C3">
                      <w:pPr>
                        <w:pStyle w:val="ListParagraph"/>
                        <w:numPr>
                          <w:ilvl w:val="0"/>
                          <w:numId w:val="6"/>
                        </w:numPr>
                        <w:autoSpaceDE w:val="0"/>
                        <w:autoSpaceDN w:val="0"/>
                        <w:adjustRightInd w:val="0"/>
                        <w:spacing w:before="20" w:after="120" w:line="276" w:lineRule="auto"/>
                        <w:rPr>
                          <w:rFonts w:eastAsia="Arial Unicode MS" w:cs="Arial"/>
                          <w:color w:val="FFFFFF" w:themeColor="background1"/>
                          <w:sz w:val="24"/>
                          <w:szCs w:val="20"/>
                        </w:rPr>
                      </w:pPr>
                      <w:r w:rsidRPr="00C961D0">
                        <w:rPr>
                          <w:rFonts w:eastAsia="Arial Unicode MS" w:cs="Arial"/>
                          <w:color w:val="FFFFFF" w:themeColor="background1"/>
                          <w:sz w:val="24"/>
                          <w:szCs w:val="20"/>
                        </w:rPr>
                        <w:t>Willing to undertake tra</w:t>
                      </w:r>
                      <w:bookmarkStart w:id="1" w:name="_GoBack"/>
                      <w:bookmarkEnd w:id="1"/>
                      <w:r w:rsidRPr="00C961D0">
                        <w:rPr>
                          <w:rFonts w:eastAsia="Arial Unicode MS" w:cs="Arial"/>
                          <w:color w:val="FFFFFF" w:themeColor="background1"/>
                          <w:sz w:val="24"/>
                          <w:szCs w:val="20"/>
                        </w:rPr>
                        <w:t>ining?</w:t>
                      </w:r>
                    </w:p>
                    <w:p w:rsidR="00613FB2" w:rsidRPr="00C961D0" w:rsidRDefault="00613FB2" w:rsidP="005B69C3">
                      <w:pPr>
                        <w:autoSpaceDE w:val="0"/>
                        <w:autoSpaceDN w:val="0"/>
                        <w:adjustRightInd w:val="0"/>
                        <w:spacing w:after="120" w:line="276" w:lineRule="auto"/>
                        <w:rPr>
                          <w:rFonts w:cs="Arial"/>
                          <w:b/>
                          <w:bCs/>
                          <w:color w:val="FFFFFF" w:themeColor="background1"/>
                          <w:sz w:val="24"/>
                          <w:szCs w:val="20"/>
                        </w:rPr>
                      </w:pPr>
                      <w:r w:rsidRPr="00C961D0">
                        <w:rPr>
                          <w:rFonts w:cs="Arial"/>
                          <w:b/>
                          <w:color w:val="FFFFFF" w:themeColor="background1"/>
                          <w:sz w:val="24"/>
                          <w:szCs w:val="20"/>
                        </w:rPr>
                        <w:t>Please contact J</w:t>
                      </w:r>
                      <w:r w:rsidRPr="00C961D0">
                        <w:rPr>
                          <w:rFonts w:cs="Arial"/>
                          <w:b/>
                          <w:bCs/>
                          <w:color w:val="FFFFFF" w:themeColor="background1"/>
                          <w:sz w:val="24"/>
                          <w:szCs w:val="20"/>
                        </w:rPr>
                        <w:t>an Moate</w:t>
                      </w:r>
                      <w:r w:rsidR="005B69C3">
                        <w:rPr>
                          <w:rFonts w:cs="Arial"/>
                          <w:b/>
                          <w:bCs/>
                          <w:color w:val="FFFFFF" w:themeColor="background1"/>
                          <w:sz w:val="24"/>
                          <w:szCs w:val="20"/>
                        </w:rPr>
                        <w:br/>
                      </w:r>
                      <w:r w:rsidRPr="00C961D0">
                        <w:rPr>
                          <w:rFonts w:cs="Arial"/>
                          <w:b/>
                          <w:bCs/>
                          <w:color w:val="FFFFFF" w:themeColor="background1"/>
                          <w:sz w:val="24"/>
                          <w:szCs w:val="20"/>
                        </w:rPr>
                        <w:t>Tel office: (01803) 208400</w:t>
                      </w:r>
                      <w:r w:rsidR="005B69C3">
                        <w:rPr>
                          <w:rFonts w:cs="Arial"/>
                          <w:b/>
                          <w:bCs/>
                          <w:color w:val="FFFFFF" w:themeColor="background1"/>
                          <w:sz w:val="24"/>
                          <w:szCs w:val="20"/>
                        </w:rPr>
                        <w:br/>
                      </w:r>
                      <w:r w:rsidRPr="00C961D0">
                        <w:rPr>
                          <w:rFonts w:cs="Arial"/>
                          <w:b/>
                          <w:color w:val="FFFFFF" w:themeColor="background1"/>
                          <w:sz w:val="24"/>
                          <w:szCs w:val="20"/>
                        </w:rPr>
                        <w:t xml:space="preserve">E-mail: </w:t>
                      </w:r>
                      <w:hyperlink r:id="rId9" w:history="1">
                        <w:r w:rsidRPr="00C961D0">
                          <w:rPr>
                            <w:rStyle w:val="Hyperlink"/>
                            <w:rFonts w:cs="Arial"/>
                            <w:bCs/>
                            <w:color w:val="FFFFFF" w:themeColor="background1"/>
                            <w:sz w:val="24"/>
                            <w:szCs w:val="20"/>
                          </w:rPr>
                          <w:t>janet.moate@torbay.gov.uk</w:t>
                        </w:r>
                      </w:hyperlink>
                    </w:p>
                    <w:p w:rsidR="00613FB2" w:rsidRPr="004E2B5C" w:rsidRDefault="00613FB2" w:rsidP="004E2B5C">
                      <w:pPr>
                        <w:rPr>
                          <w:color w:val="FFFFFF" w:themeColor="background1"/>
                          <w:sz w:val="20"/>
                          <w:szCs w:val="20"/>
                        </w:rPr>
                      </w:pPr>
                    </w:p>
                  </w:txbxContent>
                </v:textbox>
              </v:shape>
            </w:pict>
          </mc:Fallback>
        </mc:AlternateContent>
      </w:r>
      <w:r w:rsidR="00EB658C">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2541905</wp:posOffset>
                </wp:positionH>
                <wp:positionV relativeFrom="paragraph">
                  <wp:posOffset>-7150735</wp:posOffset>
                </wp:positionV>
                <wp:extent cx="3239770" cy="67437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58C" w:rsidRPr="00E22CA3" w:rsidRDefault="00613FB2" w:rsidP="005B69C3">
                            <w:pPr>
                              <w:pStyle w:val="Heading2"/>
                            </w:pPr>
                            <w:r w:rsidRPr="00E22CA3">
                              <w:rPr>
                                <w:rStyle w:val="Heading2Char"/>
                                <w:rFonts w:cs="Arial"/>
                              </w:rPr>
                              <w:t xml:space="preserve"> </w:t>
                            </w:r>
                            <w:r w:rsidR="001A4638" w:rsidRPr="00E22CA3">
                              <w:rPr>
                                <w:rStyle w:val="Heading2Char"/>
                                <w:rFonts w:cs="Arial"/>
                              </w:rPr>
                              <w:t xml:space="preserve">IYSS </w:t>
                            </w:r>
                            <w:r w:rsidR="00EB658C" w:rsidRPr="00E22CA3">
                              <w:t>Mission Statement</w:t>
                            </w:r>
                          </w:p>
                          <w:p w:rsidR="00EB658C" w:rsidRPr="00E22CA3" w:rsidRDefault="00EB658C" w:rsidP="005B69C3">
                            <w:pPr>
                              <w:rPr>
                                <w:lang w:val="en-GB"/>
                              </w:rPr>
                            </w:pPr>
                            <w:r w:rsidRPr="00E22CA3">
                              <w:rPr>
                                <w:lang w:val="en-GB"/>
                              </w:rPr>
                              <w:t>Torbay Integrated Youth Support Service (IYSS) will always have the highest aspirations for young people.</w:t>
                            </w:r>
                          </w:p>
                          <w:p w:rsidR="00EB658C" w:rsidRPr="00E22CA3" w:rsidRDefault="00EB658C" w:rsidP="005B69C3">
                            <w:pPr>
                              <w:rPr>
                                <w:lang w:val="en-GB"/>
                              </w:rPr>
                            </w:pPr>
                          </w:p>
                          <w:p w:rsidR="00EB658C" w:rsidRPr="00E22CA3" w:rsidRDefault="00EB658C" w:rsidP="005B69C3">
                            <w:pPr>
                              <w:rPr>
                                <w:lang w:val="en-GB"/>
                              </w:rPr>
                            </w:pPr>
                            <w:r w:rsidRPr="00E22CA3">
                              <w:rPr>
                                <w:lang w:val="en-GB"/>
                              </w:rPr>
                              <w:t>In order to support the achievements and challenges they may face, we will ensure that all the young people in our care receive the best services and support possible.</w:t>
                            </w:r>
                          </w:p>
                          <w:p w:rsidR="00EB658C" w:rsidRPr="00E22CA3" w:rsidRDefault="00EB658C" w:rsidP="005B69C3">
                            <w:pPr>
                              <w:rPr>
                                <w:lang w:val="en-GB"/>
                              </w:rPr>
                            </w:pPr>
                          </w:p>
                          <w:p w:rsidR="00EB658C" w:rsidRPr="00E22CA3" w:rsidRDefault="00EB658C" w:rsidP="005B69C3">
                            <w:pPr>
                              <w:rPr>
                                <w:lang w:val="en-GB"/>
                              </w:rPr>
                            </w:pPr>
                            <w:r w:rsidRPr="00E22CA3">
                              <w:rPr>
                                <w:lang w:val="en-GB"/>
                              </w:rPr>
                              <w:t>This will help young people to grow and develop to reach their goals and aspirations as they enter adulthood.</w:t>
                            </w:r>
                          </w:p>
                          <w:p w:rsidR="00EB658C" w:rsidRPr="00E22CA3" w:rsidRDefault="00EB658C" w:rsidP="00EB658C">
                            <w:pPr>
                              <w:rPr>
                                <w:rFonts w:cs="Arial"/>
                                <w:b/>
                                <w:bCs/>
                                <w:color w:val="6600CC"/>
                                <w:sz w:val="20"/>
                                <w:szCs w:val="20"/>
                                <w:lang w:val="en-GB"/>
                              </w:rPr>
                            </w:pPr>
                          </w:p>
                          <w:p w:rsidR="001A4638" w:rsidRPr="00E22CA3" w:rsidRDefault="00EB658C" w:rsidP="005B69C3">
                            <w:pPr>
                              <w:pStyle w:val="Heading2"/>
                            </w:pPr>
                            <w:r w:rsidRPr="00E22CA3">
                              <w:t xml:space="preserve">How to get to </w:t>
                            </w:r>
                            <w:r w:rsidR="001A4638" w:rsidRPr="00E22CA3">
                              <w:t>IYSS Office</w:t>
                            </w:r>
                          </w:p>
                          <w:p w:rsidR="001A4638" w:rsidRPr="00E22CA3" w:rsidRDefault="001A4638" w:rsidP="005B69C3">
                            <w:pPr>
                              <w:pStyle w:val="Heading2"/>
                            </w:pPr>
                            <w:r w:rsidRPr="00E22CA3">
                              <w:t xml:space="preserve">Parkfield House </w:t>
                            </w:r>
                          </w:p>
                          <w:p w:rsidR="00EB658C" w:rsidRDefault="00EB658C" w:rsidP="005B69C3">
                            <w:r w:rsidRPr="00E22CA3">
                              <w:rPr>
                                <w:b/>
                              </w:rPr>
                              <w:t>No: 12 Bus</w:t>
                            </w:r>
                            <w:r w:rsidRPr="00E22CA3">
                              <w:t xml:space="preserve"> –Get off at Polsham Road stop and walk down Lower Polsham Road. Go under the railway bridge turn left into Parkfield and make your way to the old house. </w:t>
                            </w:r>
                          </w:p>
                          <w:p w:rsidR="005B69C3" w:rsidRPr="00E22CA3" w:rsidRDefault="005B69C3" w:rsidP="005B69C3"/>
                          <w:p w:rsidR="00EB658C" w:rsidRPr="00E22CA3" w:rsidRDefault="00EB658C" w:rsidP="005B69C3">
                            <w:r w:rsidRPr="00E22CA3">
                              <w:rPr>
                                <w:b/>
                              </w:rPr>
                              <w:t>By Car</w:t>
                            </w:r>
                            <w:r w:rsidRPr="00E22CA3">
                              <w:t xml:space="preserve"> – Head to Paignton along seafront road.  Opposite Paignton green, on the bend, is Parkfield House. Go through the double gates and take the drive to the back of the old house where you will find visitor parking.  </w:t>
                            </w:r>
                          </w:p>
                          <w:p w:rsidR="00EB658C" w:rsidRPr="00E22CA3" w:rsidRDefault="00EB658C" w:rsidP="00EB658C">
                            <w:pPr>
                              <w:rPr>
                                <w:rFonts w:cs="Arial"/>
                              </w:rPr>
                            </w:pPr>
                          </w:p>
                          <w:p w:rsidR="00EB658C" w:rsidRPr="00E22CA3" w:rsidRDefault="00EB658C" w:rsidP="00EB658C">
                            <w:pPr>
                              <w:rPr>
                                <w:rFonts w:cs="Arial"/>
                                <w:b/>
                                <w:sz w:val="24"/>
                                <w:szCs w:val="24"/>
                              </w:rPr>
                            </w:pPr>
                            <w:r w:rsidRPr="00E22CA3">
                              <w:rPr>
                                <w:rFonts w:cs="Arial"/>
                                <w:b/>
                                <w:sz w:val="24"/>
                                <w:szCs w:val="24"/>
                              </w:rPr>
                              <w:t>Parkfield House</w:t>
                            </w:r>
                          </w:p>
                          <w:p w:rsidR="00EB658C" w:rsidRPr="00E22CA3" w:rsidRDefault="001773B2" w:rsidP="00EB658C">
                            <w:pPr>
                              <w:rPr>
                                <w:rFonts w:cs="Arial"/>
                                <w:b/>
                                <w:sz w:val="24"/>
                                <w:szCs w:val="24"/>
                              </w:rPr>
                            </w:pPr>
                            <w:r>
                              <w:rPr>
                                <w:rFonts w:cs="Arial"/>
                                <w:b/>
                                <w:sz w:val="24"/>
                                <w:szCs w:val="24"/>
                              </w:rPr>
                              <w:t xml:space="preserve">38 </w:t>
                            </w:r>
                            <w:r w:rsidR="00EB658C" w:rsidRPr="00E22CA3">
                              <w:rPr>
                                <w:rFonts w:cs="Arial"/>
                                <w:b/>
                                <w:sz w:val="24"/>
                                <w:szCs w:val="24"/>
                              </w:rPr>
                              <w:t>Esplanade</w:t>
                            </w:r>
                            <w:r>
                              <w:rPr>
                                <w:rFonts w:cs="Arial"/>
                                <w:b/>
                                <w:sz w:val="24"/>
                                <w:szCs w:val="24"/>
                              </w:rPr>
                              <w:t xml:space="preserve"> Road</w:t>
                            </w:r>
                          </w:p>
                          <w:p w:rsidR="00EB658C" w:rsidRPr="00E22CA3" w:rsidRDefault="00EB658C" w:rsidP="00EB658C">
                            <w:pPr>
                              <w:rPr>
                                <w:rFonts w:cs="Arial"/>
                                <w:b/>
                                <w:sz w:val="24"/>
                                <w:szCs w:val="24"/>
                              </w:rPr>
                            </w:pPr>
                            <w:r w:rsidRPr="00E22CA3">
                              <w:rPr>
                                <w:rFonts w:cs="Arial"/>
                                <w:b/>
                                <w:sz w:val="24"/>
                                <w:szCs w:val="24"/>
                              </w:rPr>
                              <w:t>Paignton</w:t>
                            </w:r>
                            <w:r w:rsidR="005B69C3">
                              <w:rPr>
                                <w:rFonts w:cs="Arial"/>
                                <w:b/>
                                <w:sz w:val="24"/>
                                <w:szCs w:val="24"/>
                              </w:rPr>
                              <w:t xml:space="preserve"> </w:t>
                            </w:r>
                            <w:r w:rsidRPr="00E22CA3">
                              <w:rPr>
                                <w:rFonts w:cs="Arial"/>
                                <w:b/>
                                <w:sz w:val="24"/>
                                <w:szCs w:val="24"/>
                              </w:rPr>
                              <w:t>TQ3 2NH</w:t>
                            </w:r>
                          </w:p>
                          <w:p w:rsidR="00EB658C" w:rsidRPr="005B69C3" w:rsidRDefault="00EB658C" w:rsidP="00EB658C">
                            <w:pPr>
                              <w:autoSpaceDE w:val="0"/>
                              <w:autoSpaceDN w:val="0"/>
                              <w:adjustRightInd w:val="0"/>
                              <w:spacing w:line="241" w:lineRule="atLeast"/>
                              <w:rPr>
                                <w:rFonts w:cs="Arial"/>
                                <w:sz w:val="28"/>
                                <w:szCs w:val="24"/>
                                <w:lang w:val="en-GB"/>
                              </w:rPr>
                            </w:pPr>
                          </w:p>
                          <w:p w:rsidR="00EB658C" w:rsidRPr="005B69C3" w:rsidRDefault="00EB658C" w:rsidP="00EB658C">
                            <w:pPr>
                              <w:autoSpaceDE w:val="0"/>
                              <w:autoSpaceDN w:val="0"/>
                              <w:adjustRightInd w:val="0"/>
                              <w:spacing w:line="241" w:lineRule="atLeast"/>
                              <w:rPr>
                                <w:rFonts w:cs="Arial"/>
                                <w:b/>
                                <w:sz w:val="28"/>
                                <w:szCs w:val="24"/>
                              </w:rPr>
                            </w:pPr>
                            <w:r w:rsidRPr="005B69C3">
                              <w:rPr>
                                <w:rFonts w:cs="Arial"/>
                                <w:b/>
                                <w:color w:val="221E1F"/>
                                <w:sz w:val="28"/>
                                <w:szCs w:val="24"/>
                                <w:lang w:val="en-GB"/>
                              </w:rPr>
                              <w:t>This document can be made available in other languages and formats. For more information telephone (01803)208400.</w:t>
                            </w:r>
                          </w:p>
                          <w:p w:rsidR="00EB658C" w:rsidRPr="00E22CA3" w:rsidRDefault="00EB658C" w:rsidP="00EB658C">
                            <w:pPr>
                              <w:keepNext/>
                              <w:keepLines/>
                              <w:spacing w:after="120"/>
                              <w:outlineLvl w:val="1"/>
                              <w:rPr>
                                <w:rFonts w:eastAsiaTheme="majorEastAsia" w:cs="Arial"/>
                                <w:b/>
                                <w:color w:val="672080" w:themeColor="text1"/>
                                <w:sz w:val="24"/>
                                <w:szCs w:val="24"/>
                              </w:rPr>
                            </w:pPr>
                          </w:p>
                          <w:p w:rsidR="00613FB2" w:rsidRPr="00796DD2" w:rsidRDefault="00613FB2" w:rsidP="00EB658C">
                            <w:pPr>
                              <w:pStyle w:val="Heading2"/>
                              <w:rPr>
                                <w:rFonts w:cs="Arial"/>
                              </w:rPr>
                            </w:pPr>
                          </w:p>
                          <w:p w:rsidR="00613FB2" w:rsidRPr="00FE69D8" w:rsidRDefault="00613FB2" w:rsidP="00B703A8">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00.15pt;margin-top:-563.05pt;width:255.1pt;height:5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" filled="f" stroked="f">
                <v:textbox>
                  <w:txbxContent>
                    <w:p w:rsidR="00EB658C" w:rsidRPr="00E22CA3" w:rsidRDefault="00613FB2" w:rsidP="005B69C3">
                      <w:pPr>
                        <w:pStyle w:val="Heading2"/>
                      </w:pPr>
                      <w:r w:rsidRPr="00E22CA3">
                        <w:rPr>
                          <w:rStyle w:val="Heading2Char"/>
                          <w:rFonts w:cs="Arial"/>
                        </w:rPr>
                        <w:t xml:space="preserve"> </w:t>
                      </w:r>
                      <w:r w:rsidR="001A4638" w:rsidRPr="00E22CA3">
                        <w:rPr>
                          <w:rStyle w:val="Heading2Char"/>
                          <w:rFonts w:cs="Arial"/>
                        </w:rPr>
                        <w:t xml:space="preserve">IYSS </w:t>
                      </w:r>
                      <w:r w:rsidR="00EB658C" w:rsidRPr="00E22CA3">
                        <w:t>Mission Statement</w:t>
                      </w:r>
                    </w:p>
                    <w:p w:rsidR="00EB658C" w:rsidRPr="00E22CA3" w:rsidRDefault="00EB658C" w:rsidP="005B69C3">
                      <w:pPr>
                        <w:rPr>
                          <w:lang w:val="en-GB"/>
                        </w:rPr>
                      </w:pPr>
                      <w:r w:rsidRPr="00E22CA3">
                        <w:rPr>
                          <w:lang w:val="en-GB"/>
                        </w:rPr>
                        <w:t>Torbay Integrated Youth Support Service (IYSS) will always have the highest aspirations for young people.</w:t>
                      </w:r>
                    </w:p>
                    <w:p w:rsidR="00EB658C" w:rsidRPr="00E22CA3" w:rsidRDefault="00EB658C" w:rsidP="005B69C3">
                      <w:pPr>
                        <w:rPr>
                          <w:lang w:val="en-GB"/>
                        </w:rPr>
                      </w:pPr>
                    </w:p>
                    <w:p w:rsidR="00EB658C" w:rsidRPr="00E22CA3" w:rsidRDefault="00EB658C" w:rsidP="005B69C3">
                      <w:pPr>
                        <w:rPr>
                          <w:lang w:val="en-GB"/>
                        </w:rPr>
                      </w:pPr>
                      <w:r w:rsidRPr="00E22CA3">
                        <w:rPr>
                          <w:lang w:val="en-GB"/>
                        </w:rPr>
                        <w:t>In order to support the achievements and challenges they may face, we will ensure that all the young people in our care receive the best services and support possible.</w:t>
                      </w:r>
                    </w:p>
                    <w:p w:rsidR="00EB658C" w:rsidRPr="00E22CA3" w:rsidRDefault="00EB658C" w:rsidP="005B69C3">
                      <w:pPr>
                        <w:rPr>
                          <w:lang w:val="en-GB"/>
                        </w:rPr>
                      </w:pPr>
                    </w:p>
                    <w:p w:rsidR="00EB658C" w:rsidRPr="00E22CA3" w:rsidRDefault="00EB658C" w:rsidP="005B69C3">
                      <w:pPr>
                        <w:rPr>
                          <w:lang w:val="en-GB"/>
                        </w:rPr>
                      </w:pPr>
                      <w:r w:rsidRPr="00E22CA3">
                        <w:rPr>
                          <w:lang w:val="en-GB"/>
                        </w:rPr>
                        <w:t>This will help young people to grow and develop to reach their goals and aspirations as they enter adulthood.</w:t>
                      </w:r>
                    </w:p>
                    <w:p w:rsidR="00EB658C" w:rsidRPr="00E22CA3" w:rsidRDefault="00EB658C" w:rsidP="00EB658C">
                      <w:pPr>
                        <w:rPr>
                          <w:rFonts w:cs="Arial"/>
                          <w:b/>
                          <w:bCs/>
                          <w:color w:val="6600CC"/>
                          <w:sz w:val="20"/>
                          <w:szCs w:val="20"/>
                          <w:lang w:val="en-GB"/>
                        </w:rPr>
                      </w:pPr>
                    </w:p>
                    <w:p w:rsidR="001A4638" w:rsidRPr="00E22CA3" w:rsidRDefault="00EB658C" w:rsidP="005B69C3">
                      <w:pPr>
                        <w:pStyle w:val="Heading2"/>
                      </w:pPr>
                      <w:r w:rsidRPr="00E22CA3">
                        <w:t xml:space="preserve">How to get to </w:t>
                      </w:r>
                      <w:r w:rsidR="001A4638" w:rsidRPr="00E22CA3">
                        <w:t>IYSS Office</w:t>
                      </w:r>
                    </w:p>
                    <w:p w:rsidR="001A4638" w:rsidRPr="00E22CA3" w:rsidRDefault="001A4638" w:rsidP="005B69C3">
                      <w:pPr>
                        <w:pStyle w:val="Heading2"/>
                      </w:pPr>
                      <w:r w:rsidRPr="00E22CA3">
                        <w:t xml:space="preserve">Parkfield House </w:t>
                      </w:r>
                    </w:p>
                    <w:p w:rsidR="00EB658C" w:rsidRDefault="00EB658C" w:rsidP="005B69C3">
                      <w:r w:rsidRPr="00E22CA3">
                        <w:rPr>
                          <w:b/>
                        </w:rPr>
                        <w:t>No: 12 Bus</w:t>
                      </w:r>
                      <w:r w:rsidRPr="00E22CA3">
                        <w:t xml:space="preserve"> –Get off at Polsham Road stop and walk down Lower Polsham Road. Go under the railway bridge turn left into Parkfield and make your way to the old house. </w:t>
                      </w:r>
                    </w:p>
                    <w:p w:rsidR="005B69C3" w:rsidRPr="00E22CA3" w:rsidRDefault="005B69C3" w:rsidP="005B69C3"/>
                    <w:p w:rsidR="00EB658C" w:rsidRPr="00E22CA3" w:rsidRDefault="00EB658C" w:rsidP="005B69C3">
                      <w:r w:rsidRPr="00E22CA3">
                        <w:rPr>
                          <w:b/>
                        </w:rPr>
                        <w:t>By Car</w:t>
                      </w:r>
                      <w:r w:rsidRPr="00E22CA3">
                        <w:t xml:space="preserve"> – Head to Paignton along seafront road.  Opposite Paignton green, on the bend, is Parkfield House. Go through the double gates and take the drive to the back of the old house where you will find visitor parking.  </w:t>
                      </w:r>
                    </w:p>
                    <w:p w:rsidR="00EB658C" w:rsidRPr="00E22CA3" w:rsidRDefault="00EB658C" w:rsidP="00EB658C">
                      <w:pPr>
                        <w:rPr>
                          <w:rFonts w:cs="Arial"/>
                        </w:rPr>
                      </w:pPr>
                    </w:p>
                    <w:p w:rsidR="00EB658C" w:rsidRPr="00E22CA3" w:rsidRDefault="00EB658C" w:rsidP="00EB658C">
                      <w:pPr>
                        <w:rPr>
                          <w:rFonts w:cs="Arial"/>
                          <w:b/>
                          <w:sz w:val="24"/>
                          <w:szCs w:val="24"/>
                        </w:rPr>
                      </w:pPr>
                      <w:r w:rsidRPr="00E22CA3">
                        <w:rPr>
                          <w:rFonts w:cs="Arial"/>
                          <w:b/>
                          <w:sz w:val="24"/>
                          <w:szCs w:val="24"/>
                        </w:rPr>
                        <w:t>Parkfield House</w:t>
                      </w:r>
                    </w:p>
                    <w:p w:rsidR="00EB658C" w:rsidRPr="00E22CA3" w:rsidRDefault="001773B2" w:rsidP="00EB658C">
                      <w:pPr>
                        <w:rPr>
                          <w:rFonts w:cs="Arial"/>
                          <w:b/>
                          <w:sz w:val="24"/>
                          <w:szCs w:val="24"/>
                        </w:rPr>
                      </w:pPr>
                      <w:r>
                        <w:rPr>
                          <w:rFonts w:cs="Arial"/>
                          <w:b/>
                          <w:sz w:val="24"/>
                          <w:szCs w:val="24"/>
                        </w:rPr>
                        <w:t xml:space="preserve">38 </w:t>
                      </w:r>
                      <w:r w:rsidR="00EB658C" w:rsidRPr="00E22CA3">
                        <w:rPr>
                          <w:rFonts w:cs="Arial"/>
                          <w:b/>
                          <w:sz w:val="24"/>
                          <w:szCs w:val="24"/>
                        </w:rPr>
                        <w:t>Esplanade</w:t>
                      </w:r>
                      <w:r>
                        <w:rPr>
                          <w:rFonts w:cs="Arial"/>
                          <w:b/>
                          <w:sz w:val="24"/>
                          <w:szCs w:val="24"/>
                        </w:rPr>
                        <w:t xml:space="preserve"> Road</w:t>
                      </w:r>
                    </w:p>
                    <w:p w:rsidR="00EB658C" w:rsidRPr="00E22CA3" w:rsidRDefault="00EB658C" w:rsidP="00EB658C">
                      <w:pPr>
                        <w:rPr>
                          <w:rFonts w:cs="Arial"/>
                          <w:b/>
                          <w:sz w:val="24"/>
                          <w:szCs w:val="24"/>
                        </w:rPr>
                      </w:pPr>
                      <w:r w:rsidRPr="00E22CA3">
                        <w:rPr>
                          <w:rFonts w:cs="Arial"/>
                          <w:b/>
                          <w:sz w:val="24"/>
                          <w:szCs w:val="24"/>
                        </w:rPr>
                        <w:t>Paignton</w:t>
                      </w:r>
                      <w:r w:rsidR="005B69C3">
                        <w:rPr>
                          <w:rFonts w:cs="Arial"/>
                          <w:b/>
                          <w:sz w:val="24"/>
                          <w:szCs w:val="24"/>
                        </w:rPr>
                        <w:t xml:space="preserve"> </w:t>
                      </w:r>
                      <w:r w:rsidRPr="00E22CA3">
                        <w:rPr>
                          <w:rFonts w:cs="Arial"/>
                          <w:b/>
                          <w:sz w:val="24"/>
                          <w:szCs w:val="24"/>
                        </w:rPr>
                        <w:t>TQ3 2NH</w:t>
                      </w:r>
                    </w:p>
                    <w:p w:rsidR="00EB658C" w:rsidRPr="005B69C3" w:rsidRDefault="00EB658C" w:rsidP="00EB658C">
                      <w:pPr>
                        <w:autoSpaceDE w:val="0"/>
                        <w:autoSpaceDN w:val="0"/>
                        <w:adjustRightInd w:val="0"/>
                        <w:spacing w:line="241" w:lineRule="atLeast"/>
                        <w:rPr>
                          <w:rFonts w:cs="Arial"/>
                          <w:sz w:val="28"/>
                          <w:szCs w:val="24"/>
                          <w:lang w:val="en-GB"/>
                        </w:rPr>
                      </w:pPr>
                    </w:p>
                    <w:p w:rsidR="00EB658C" w:rsidRPr="005B69C3" w:rsidRDefault="00EB658C" w:rsidP="00EB658C">
                      <w:pPr>
                        <w:autoSpaceDE w:val="0"/>
                        <w:autoSpaceDN w:val="0"/>
                        <w:adjustRightInd w:val="0"/>
                        <w:spacing w:line="241" w:lineRule="atLeast"/>
                        <w:rPr>
                          <w:rFonts w:cs="Arial"/>
                          <w:b/>
                          <w:sz w:val="28"/>
                          <w:szCs w:val="24"/>
                        </w:rPr>
                      </w:pPr>
                      <w:r w:rsidRPr="005B69C3">
                        <w:rPr>
                          <w:rFonts w:cs="Arial"/>
                          <w:b/>
                          <w:color w:val="221E1F"/>
                          <w:sz w:val="28"/>
                          <w:szCs w:val="24"/>
                          <w:lang w:val="en-GB"/>
                        </w:rPr>
                        <w:t>This document can be made available in other languages and formats. For more information telephone (01803)208400.</w:t>
                      </w:r>
                    </w:p>
                    <w:p w:rsidR="00EB658C" w:rsidRPr="00E22CA3" w:rsidRDefault="00EB658C" w:rsidP="00EB658C">
                      <w:pPr>
                        <w:keepNext/>
                        <w:keepLines/>
                        <w:spacing w:after="120"/>
                        <w:outlineLvl w:val="1"/>
                        <w:rPr>
                          <w:rFonts w:eastAsiaTheme="majorEastAsia" w:cs="Arial"/>
                          <w:b/>
                          <w:color w:val="672080" w:themeColor="text1"/>
                          <w:sz w:val="24"/>
                          <w:szCs w:val="24"/>
                        </w:rPr>
                      </w:pPr>
                    </w:p>
                    <w:p w:rsidR="00613FB2" w:rsidRPr="00796DD2" w:rsidRDefault="00613FB2" w:rsidP="00EB658C">
                      <w:pPr>
                        <w:pStyle w:val="Heading2"/>
                        <w:rPr>
                          <w:rFonts w:cs="Arial"/>
                        </w:rPr>
                      </w:pPr>
                    </w:p>
                    <w:p w:rsidR="00613FB2" w:rsidRPr="00FE69D8" w:rsidRDefault="00613FB2" w:rsidP="00B703A8">
                      <w:pPr>
                        <w:rPr>
                          <w:rFonts w:ascii="Tahoma" w:hAnsi="Tahoma" w:cs="Tahoma"/>
                        </w:rPr>
                      </w:pPr>
                    </w:p>
                  </w:txbxContent>
                </v:textbox>
              </v:shape>
            </w:pict>
          </mc:Fallback>
        </mc:AlternateContent>
      </w:r>
      <w:r w:rsidR="00EB658C">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-819150</wp:posOffset>
                </wp:positionH>
                <wp:positionV relativeFrom="paragraph">
                  <wp:posOffset>-7150735</wp:posOffset>
                </wp:positionV>
                <wp:extent cx="3239770" cy="674370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58C" w:rsidRPr="005B69C3" w:rsidRDefault="00EB658C" w:rsidP="005B69C3">
                            <w:pPr>
                              <w:pStyle w:val="Heading2"/>
                            </w:pPr>
                            <w:r w:rsidRPr="005B69C3">
                              <w:t xml:space="preserve">How do I apply to become </w:t>
                            </w:r>
                            <w:r w:rsidR="005B69C3">
                              <w:br/>
                            </w:r>
                            <w:r w:rsidRPr="005B69C3">
                              <w:t>a volunteer?</w:t>
                            </w:r>
                          </w:p>
                          <w:p w:rsidR="00FD3149" w:rsidRDefault="00EB658C" w:rsidP="005B69C3">
                            <w:r w:rsidRPr="00EB658C">
                              <w:t>If you think volunteering is something you would be interested in and you would like to continue with the process of becoming a vo</w:t>
                            </w:r>
                            <w:r w:rsidR="001773B2">
                              <w:t>lunteer you can complete the on</w:t>
                            </w:r>
                            <w:r w:rsidRPr="00EB658C">
                              <w:t>line application form on the IYSS website</w:t>
                            </w:r>
                            <w:r w:rsidR="00FD3149">
                              <w:t xml:space="preserve"> - </w:t>
                            </w:r>
                          </w:p>
                          <w:p w:rsidR="00FD3149" w:rsidRDefault="00FD3149" w:rsidP="00EB658C">
                            <w:pPr>
                              <w:spacing w:line="240" w:lineRule="exact"/>
                              <w:jc w:val="both"/>
                              <w:rPr>
                                <w:rFonts w:cs="Arial"/>
                                <w:sz w:val="24"/>
                                <w:szCs w:val="24"/>
                              </w:rPr>
                            </w:pPr>
                          </w:p>
                          <w:p w:rsidR="00EB658C" w:rsidRPr="005B69C3" w:rsidRDefault="00EB658C" w:rsidP="005B69C3">
                            <w:r w:rsidRPr="005B69C3">
                              <w:t xml:space="preserve"> </w:t>
                            </w:r>
                            <w:hyperlink r:id="rId10" w:history="1">
                              <w:r w:rsidR="00FD3149" w:rsidRPr="005B69C3">
                                <w:rPr>
                                  <w:rStyle w:val="Hyperlink"/>
                                </w:rPr>
                                <w:t>www.torbay.gov.uk/iyss-volunteers</w:t>
                              </w:r>
                            </w:hyperlink>
                            <w:r w:rsidR="00FD3149" w:rsidRPr="005B69C3">
                              <w:t xml:space="preserve"> </w:t>
                            </w:r>
                          </w:p>
                          <w:p w:rsidR="00EB658C" w:rsidRPr="00EB658C" w:rsidRDefault="00EB658C" w:rsidP="00EB658C">
                            <w:pPr>
                              <w:rPr>
                                <w:rFonts w:cs="Arial"/>
                                <w:sz w:val="24"/>
                                <w:szCs w:val="24"/>
                              </w:rPr>
                            </w:pPr>
                          </w:p>
                          <w:p w:rsidR="00EB658C" w:rsidRDefault="00EB658C" w:rsidP="005B69C3">
                            <w:r w:rsidRPr="00EB658C">
                              <w:t xml:space="preserve">Alternately you can contact the office on </w:t>
                            </w:r>
                            <w:r w:rsidR="005B69C3">
                              <w:br/>
                            </w:r>
                            <w:r w:rsidR="00FD3149">
                              <w:rPr>
                                <w:b/>
                              </w:rPr>
                              <w:t>0180</w:t>
                            </w:r>
                            <w:r w:rsidRPr="00EB658C">
                              <w:rPr>
                                <w:b/>
                              </w:rPr>
                              <w:t xml:space="preserve">3 208400 </w:t>
                            </w:r>
                            <w:r w:rsidRPr="00EB658C">
                              <w:t xml:space="preserve">and you will be sent a </w:t>
                            </w:r>
                            <w:r w:rsidR="005B69C3">
                              <w:br/>
                            </w:r>
                            <w:r w:rsidRPr="00EB658C">
                              <w:t xml:space="preserve">volunteer pack. </w:t>
                            </w:r>
                          </w:p>
                          <w:p w:rsidR="005B69C3" w:rsidRPr="00EB658C" w:rsidRDefault="005B69C3" w:rsidP="005B69C3"/>
                          <w:p w:rsidR="00EB658C" w:rsidRPr="00EB658C" w:rsidRDefault="00EB658C" w:rsidP="00FD3149">
                            <w:pPr>
                              <w:autoSpaceDE w:val="0"/>
                              <w:autoSpaceDN w:val="0"/>
                              <w:adjustRightInd w:val="0"/>
                              <w:spacing w:line="276" w:lineRule="auto"/>
                              <w:rPr>
                                <w:rFonts w:cs="Arial"/>
                                <w:b/>
                                <w:bCs/>
                                <w:color w:val="FFFFFF" w:themeColor="background1"/>
                                <w:sz w:val="24"/>
                                <w:szCs w:val="24"/>
                              </w:rPr>
                            </w:pPr>
                          </w:p>
                          <w:p w:rsidR="00EB658C" w:rsidRDefault="00EB658C" w:rsidP="005B69C3">
                            <w:pPr>
                              <w:pStyle w:val="Heading2"/>
                            </w:pPr>
                            <w:r w:rsidRPr="00EB658C">
                              <w:t>What happens next?</w:t>
                            </w:r>
                          </w:p>
                          <w:p w:rsidR="002F156F" w:rsidRPr="002F156F" w:rsidRDefault="002F156F" w:rsidP="005B69C3">
                            <w:r w:rsidRPr="002F156F">
                              <w:t xml:space="preserve">When </w:t>
                            </w:r>
                            <w:r w:rsidR="00FD3149">
                              <w:t xml:space="preserve">we receive your </w:t>
                            </w:r>
                            <w:r w:rsidRPr="002F156F">
                              <w:t>complete</w:t>
                            </w:r>
                            <w:r w:rsidR="00E22CA3">
                              <w:t>d</w:t>
                            </w:r>
                            <w:r w:rsidRPr="002F156F">
                              <w:t xml:space="preserve"> </w:t>
                            </w:r>
                            <w:r>
                              <w:t xml:space="preserve">application form </w:t>
                            </w:r>
                            <w:r w:rsidR="00FD3149">
                              <w:t xml:space="preserve">we </w:t>
                            </w:r>
                            <w:r>
                              <w:t xml:space="preserve">will </w:t>
                            </w:r>
                            <w:r w:rsidR="00FD3149">
                              <w:t xml:space="preserve">contact you </w:t>
                            </w:r>
                            <w:r>
                              <w:t xml:space="preserve">to arrange an interview.   </w:t>
                            </w:r>
                          </w:p>
                          <w:p w:rsidR="002F156F" w:rsidRPr="00EB658C" w:rsidRDefault="002F156F" w:rsidP="005B69C3">
                            <w:pPr>
                              <w:rPr>
                                <w:b/>
                                <w:color w:val="7030A0"/>
                                <w:sz w:val="28"/>
                                <w:szCs w:val="28"/>
                              </w:rPr>
                            </w:pPr>
                          </w:p>
                          <w:p w:rsidR="00EB658C" w:rsidRPr="00EB658C" w:rsidRDefault="00EB658C" w:rsidP="005B69C3">
                            <w:r w:rsidRPr="00EB658C">
                              <w:t xml:space="preserve">This gives you a chance to ask any questions you may have about the role of a volunteer and enables the Volunteer Service to explore your application further.   </w:t>
                            </w:r>
                          </w:p>
                          <w:p w:rsidR="00EB658C" w:rsidRPr="00EB658C" w:rsidRDefault="00EB658C" w:rsidP="005B69C3">
                            <w:pPr>
                              <w:rPr>
                                <w:b/>
                              </w:rPr>
                            </w:pPr>
                          </w:p>
                          <w:p w:rsidR="00FD3149" w:rsidRDefault="00EB658C" w:rsidP="005B69C3">
                            <w:r w:rsidRPr="00EB658C">
                              <w:t xml:space="preserve">After a successful interview you will then be invited to attend the next round of the foundation training.  </w:t>
                            </w:r>
                          </w:p>
                          <w:p w:rsidR="00FD3149" w:rsidRDefault="00FD3149" w:rsidP="005B69C3"/>
                          <w:p w:rsidR="00EB658C" w:rsidRPr="00EB658C" w:rsidRDefault="00EB658C" w:rsidP="005B69C3">
                            <w:r w:rsidRPr="00EB658C">
                              <w:t xml:space="preserve">When </w:t>
                            </w:r>
                            <w:r w:rsidR="00FD3149">
                              <w:t xml:space="preserve">training </w:t>
                            </w:r>
                            <w:r w:rsidRPr="00EB658C">
                              <w:t xml:space="preserve">has been completed and all </w:t>
                            </w:r>
                            <w:r w:rsidR="00FD3149">
                              <w:t xml:space="preserve">the </w:t>
                            </w:r>
                            <w:r w:rsidRPr="00EB658C">
                              <w:t>check</w:t>
                            </w:r>
                            <w:r w:rsidR="00E22CA3">
                              <w:t>s</w:t>
                            </w:r>
                            <w:r w:rsidRPr="00EB658C">
                              <w:t xml:space="preserve"> have been received</w:t>
                            </w:r>
                            <w:r w:rsidR="00FD3149">
                              <w:t xml:space="preserve"> and are </w:t>
                            </w:r>
                            <w:r w:rsidR="00A44E99">
                              <w:t xml:space="preserve">satisfactory </w:t>
                            </w:r>
                            <w:r w:rsidR="00A44E99" w:rsidRPr="00EB658C">
                              <w:t>you</w:t>
                            </w:r>
                            <w:r w:rsidRPr="00EB658C">
                              <w:t xml:space="preserve"> will then be able to start mentoring. </w:t>
                            </w:r>
                          </w:p>
                          <w:p w:rsidR="00EB658C" w:rsidRPr="00EB658C" w:rsidRDefault="00EB658C" w:rsidP="005B69C3"/>
                          <w:p w:rsidR="00EB658C" w:rsidRPr="00EB658C" w:rsidRDefault="00EB658C" w:rsidP="005B69C3">
                            <w:r w:rsidRPr="00EB658C">
                              <w:t xml:space="preserve">If you are planning to become a Panel Member you will be required to complete further training to do his role.       </w:t>
                            </w:r>
                          </w:p>
                          <w:p w:rsidR="00613FB2" w:rsidRPr="00FE69D8" w:rsidRDefault="00613FB2" w:rsidP="00421ECE">
                            <w:pPr>
                              <w:outlineLvl w:val="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64.5pt;margin-top:-563.05pt;width:255.1pt;height:5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siuwIAAMI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" filled="f" stroked="f">
                <v:textbox>
                  <w:txbxContent>
                    <w:p w:rsidR="00EB658C" w:rsidRPr="005B69C3" w:rsidRDefault="00EB658C" w:rsidP="005B69C3">
                      <w:pPr>
                        <w:pStyle w:val="Heading2"/>
                      </w:pPr>
                      <w:r w:rsidRPr="005B69C3">
                        <w:t xml:space="preserve">How do I apply to become </w:t>
                      </w:r>
                      <w:r w:rsidR="005B69C3">
                        <w:br/>
                      </w:r>
                      <w:r w:rsidRPr="005B69C3">
                        <w:t>a volunteer?</w:t>
                      </w:r>
                    </w:p>
                    <w:p w:rsidR="00FD3149" w:rsidRDefault="00EB658C" w:rsidP="005B69C3">
                      <w:r w:rsidRPr="00EB658C">
                        <w:t>If you think volunteering is something you would be interested in and you would like to continue with the process of becoming a vo</w:t>
                      </w:r>
                      <w:r w:rsidR="001773B2">
                        <w:t>lunteer you can complete the on</w:t>
                      </w:r>
                      <w:r w:rsidRPr="00EB658C">
                        <w:t>line application form on the IYSS website</w:t>
                      </w:r>
                      <w:r w:rsidR="00FD3149">
                        <w:t xml:space="preserve"> - </w:t>
                      </w:r>
                    </w:p>
                    <w:p w:rsidR="00FD3149" w:rsidRDefault="00FD3149" w:rsidP="00EB658C">
                      <w:pPr>
                        <w:spacing w:line="240" w:lineRule="exact"/>
                        <w:jc w:val="both"/>
                        <w:rPr>
                          <w:rFonts w:cs="Arial"/>
                          <w:sz w:val="24"/>
                          <w:szCs w:val="24"/>
                        </w:rPr>
                      </w:pPr>
                    </w:p>
                    <w:p w:rsidR="00EB658C" w:rsidRPr="005B69C3" w:rsidRDefault="00EB658C" w:rsidP="005B69C3">
                      <w:r w:rsidRPr="005B69C3">
                        <w:t xml:space="preserve"> </w:t>
                      </w:r>
                      <w:hyperlink r:id="rId11" w:history="1">
                        <w:r w:rsidR="00FD3149" w:rsidRPr="005B69C3">
                          <w:rPr>
                            <w:rStyle w:val="Hyperlink"/>
                          </w:rPr>
                          <w:t>www.torbay.gov.uk/iyss-volunteers</w:t>
                        </w:r>
                      </w:hyperlink>
                      <w:r w:rsidR="00FD3149" w:rsidRPr="005B69C3">
                        <w:t xml:space="preserve"> </w:t>
                      </w:r>
                    </w:p>
                    <w:p w:rsidR="00EB658C" w:rsidRPr="00EB658C" w:rsidRDefault="00EB658C" w:rsidP="00EB658C">
                      <w:pPr>
                        <w:rPr>
                          <w:rFonts w:cs="Arial"/>
                          <w:sz w:val="24"/>
                          <w:szCs w:val="24"/>
                        </w:rPr>
                      </w:pPr>
                    </w:p>
                    <w:p w:rsidR="00EB658C" w:rsidRDefault="00EB658C" w:rsidP="005B69C3">
                      <w:r w:rsidRPr="00EB658C">
                        <w:t xml:space="preserve">Alternately you can contact the office on </w:t>
                      </w:r>
                      <w:r w:rsidR="005B69C3">
                        <w:br/>
                      </w:r>
                      <w:r w:rsidR="00FD3149">
                        <w:rPr>
                          <w:b/>
                        </w:rPr>
                        <w:t>0180</w:t>
                      </w:r>
                      <w:r w:rsidRPr="00EB658C">
                        <w:rPr>
                          <w:b/>
                        </w:rPr>
                        <w:t xml:space="preserve">3 208400 </w:t>
                      </w:r>
                      <w:r w:rsidRPr="00EB658C">
                        <w:t xml:space="preserve">and you will be sent a </w:t>
                      </w:r>
                      <w:r w:rsidR="005B69C3">
                        <w:br/>
                      </w:r>
                      <w:r w:rsidRPr="00EB658C">
                        <w:t xml:space="preserve">volunteer pack. </w:t>
                      </w:r>
                    </w:p>
                    <w:p w:rsidR="005B69C3" w:rsidRPr="00EB658C" w:rsidRDefault="005B69C3" w:rsidP="005B69C3"/>
                    <w:p w:rsidR="00EB658C" w:rsidRPr="00EB658C" w:rsidRDefault="00EB658C" w:rsidP="00FD3149">
                      <w:pPr>
                        <w:autoSpaceDE w:val="0"/>
                        <w:autoSpaceDN w:val="0"/>
                        <w:adjustRightInd w:val="0"/>
                        <w:spacing w:line="276" w:lineRule="auto"/>
                        <w:rPr>
                          <w:rFonts w:cs="Arial"/>
                          <w:b/>
                          <w:bCs/>
                          <w:color w:val="FFFFFF" w:themeColor="background1"/>
                          <w:sz w:val="24"/>
                          <w:szCs w:val="24"/>
                        </w:rPr>
                      </w:pPr>
                    </w:p>
                    <w:p w:rsidR="00EB658C" w:rsidRDefault="00EB658C" w:rsidP="005B69C3">
                      <w:pPr>
                        <w:pStyle w:val="Heading2"/>
                      </w:pPr>
                      <w:r w:rsidRPr="00EB658C">
                        <w:t>What happens next?</w:t>
                      </w:r>
                    </w:p>
                    <w:p w:rsidR="002F156F" w:rsidRPr="002F156F" w:rsidRDefault="002F156F" w:rsidP="005B69C3">
                      <w:r w:rsidRPr="002F156F">
                        <w:t xml:space="preserve">When </w:t>
                      </w:r>
                      <w:r w:rsidR="00FD3149">
                        <w:t xml:space="preserve">we receive your </w:t>
                      </w:r>
                      <w:r w:rsidRPr="002F156F">
                        <w:t>complete</w:t>
                      </w:r>
                      <w:r w:rsidR="00E22CA3">
                        <w:t>d</w:t>
                      </w:r>
                      <w:r w:rsidRPr="002F156F">
                        <w:t xml:space="preserve"> </w:t>
                      </w:r>
                      <w:r>
                        <w:t xml:space="preserve">application form </w:t>
                      </w:r>
                      <w:r w:rsidR="00FD3149">
                        <w:t xml:space="preserve">we </w:t>
                      </w:r>
                      <w:r>
                        <w:t xml:space="preserve">will </w:t>
                      </w:r>
                      <w:r w:rsidR="00FD3149">
                        <w:t xml:space="preserve">contact you </w:t>
                      </w:r>
                      <w:r>
                        <w:t xml:space="preserve">to arrange an interview.   </w:t>
                      </w:r>
                    </w:p>
                    <w:p w:rsidR="002F156F" w:rsidRPr="00EB658C" w:rsidRDefault="002F156F" w:rsidP="005B69C3">
                      <w:pPr>
                        <w:rPr>
                          <w:b/>
                          <w:color w:val="7030A0"/>
                          <w:sz w:val="28"/>
                          <w:szCs w:val="28"/>
                        </w:rPr>
                      </w:pPr>
                    </w:p>
                    <w:p w:rsidR="00EB658C" w:rsidRPr="00EB658C" w:rsidRDefault="00EB658C" w:rsidP="005B69C3">
                      <w:r w:rsidRPr="00EB658C">
                        <w:t xml:space="preserve">This gives you a chance to ask any questions you may have about the role of a volunteer and enables the Volunteer Service to explore your application further.   </w:t>
                      </w:r>
                    </w:p>
                    <w:p w:rsidR="00EB658C" w:rsidRPr="00EB658C" w:rsidRDefault="00EB658C" w:rsidP="005B69C3">
                      <w:pPr>
                        <w:rPr>
                          <w:b/>
                        </w:rPr>
                      </w:pPr>
                    </w:p>
                    <w:p w:rsidR="00FD3149" w:rsidRDefault="00EB658C" w:rsidP="005B69C3">
                      <w:r w:rsidRPr="00EB658C">
                        <w:t xml:space="preserve">After a successful interview you will then be invited to attend the next round of the foundation training.  </w:t>
                      </w:r>
                    </w:p>
                    <w:p w:rsidR="00FD3149" w:rsidRDefault="00FD3149" w:rsidP="005B69C3"/>
                    <w:p w:rsidR="00EB658C" w:rsidRPr="00EB658C" w:rsidRDefault="00EB658C" w:rsidP="005B69C3">
                      <w:r w:rsidRPr="00EB658C">
                        <w:t xml:space="preserve">When </w:t>
                      </w:r>
                      <w:r w:rsidR="00FD3149">
                        <w:t xml:space="preserve">training </w:t>
                      </w:r>
                      <w:r w:rsidRPr="00EB658C">
                        <w:t xml:space="preserve">has been completed and all </w:t>
                      </w:r>
                      <w:r w:rsidR="00FD3149">
                        <w:t xml:space="preserve">the </w:t>
                      </w:r>
                      <w:r w:rsidRPr="00EB658C">
                        <w:t>check</w:t>
                      </w:r>
                      <w:r w:rsidR="00E22CA3">
                        <w:t>s</w:t>
                      </w:r>
                      <w:r w:rsidRPr="00EB658C">
                        <w:t xml:space="preserve"> have been received</w:t>
                      </w:r>
                      <w:r w:rsidR="00FD3149">
                        <w:t xml:space="preserve"> and are </w:t>
                      </w:r>
                      <w:r w:rsidR="00A44E99">
                        <w:t xml:space="preserve">satisfactory </w:t>
                      </w:r>
                      <w:r w:rsidR="00A44E99" w:rsidRPr="00EB658C">
                        <w:t>you</w:t>
                      </w:r>
                      <w:r w:rsidRPr="00EB658C">
                        <w:t xml:space="preserve"> will then be able to start mentoring. </w:t>
                      </w:r>
                    </w:p>
                    <w:p w:rsidR="00EB658C" w:rsidRPr="00EB658C" w:rsidRDefault="00EB658C" w:rsidP="005B69C3"/>
                    <w:p w:rsidR="00EB658C" w:rsidRPr="00EB658C" w:rsidRDefault="00EB658C" w:rsidP="005B69C3">
                      <w:r w:rsidRPr="00EB658C">
                        <w:t xml:space="preserve">If you are planning to become a Panel Member you will be required to complete further training to do his role.       </w:t>
                      </w:r>
                    </w:p>
                    <w:p w:rsidR="00613FB2" w:rsidRPr="00FE69D8" w:rsidRDefault="00613FB2" w:rsidP="00421ECE">
                      <w:pPr>
                        <w:outlineLvl w:val="0"/>
                        <w:rPr>
                          <w:rFonts w:ascii="Tahoma" w:hAnsi="Tahoma" w:cs="Tahoma"/>
                        </w:rPr>
                      </w:pPr>
                    </w:p>
                  </w:txbxContent>
                </v:textbox>
              </v:shape>
            </w:pict>
          </mc:Fallback>
        </mc:AlternateContent>
      </w:r>
      <w:r w:rsidR="00B703A8">
        <w:br w:type="page"/>
      </w:r>
    </w:p>
    <w:p w:rsidR="00525AE5" w:rsidRPr="00B703A8" w:rsidRDefault="00C8033D" w:rsidP="00B703A8">
      <w:bookmarkStart w:id="0" w:name="_GoBack"/>
      <w:bookmarkEnd w:id="0"/>
      <w:r>
        <w:rPr>
          <w:noProof/>
          <w:lang w:val="en-GB"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6357257</wp:posOffset>
                </wp:positionH>
                <wp:positionV relativeFrom="paragraph">
                  <wp:posOffset>-7113997</wp:posOffset>
                </wp:positionV>
                <wp:extent cx="3239770" cy="6760029"/>
                <wp:effectExtent l="0" t="0" r="0" b="317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760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single" w:sz="4" w:space="0" w:color="97BE0D" w:themeColor="accent2"/>
                                <w:left w:val="single" w:sz="4" w:space="0" w:color="97BE0D" w:themeColor="accent2"/>
                                <w:bottom w:val="single" w:sz="4" w:space="0" w:color="97BE0D" w:themeColor="accent2"/>
                                <w:right w:val="single" w:sz="4" w:space="0" w:color="97BE0D" w:themeColor="accent2"/>
                                <w:insideH w:val="single" w:sz="4" w:space="0" w:color="97BE0D" w:themeColor="accent2"/>
                                <w:insideV w:val="single" w:sz="4" w:space="0" w:color="97BE0D" w:themeColor="accent2"/>
                              </w:tblBorders>
                              <w:tblCellMar>
                                <w:top w:w="113" w:type="dxa"/>
                                <w:bottom w:w="113" w:type="dxa"/>
                              </w:tblCellMar>
                              <w:tblLook w:val="04A0" w:firstRow="1" w:lastRow="0" w:firstColumn="1" w:lastColumn="0" w:noHBand="0" w:noVBand="1"/>
                            </w:tblPr>
                            <w:tblGrid>
                              <w:gridCol w:w="1980"/>
                              <w:gridCol w:w="2824"/>
                            </w:tblGrid>
                            <w:tr w:rsidR="002D2EF8" w:rsidTr="00626619">
                              <w:tc>
                                <w:tcPr>
                                  <w:tcW w:w="1980" w:type="dxa"/>
                                  <w:shd w:val="clear" w:color="auto" w:fill="97BE0D" w:themeFill="accent2"/>
                                </w:tcPr>
                                <w:p w:rsidR="002D2EF8" w:rsidRPr="00626619" w:rsidRDefault="002D2EF8" w:rsidP="0068658A">
                                  <w:pPr>
                                    <w:rPr>
                                      <w:color w:val="FFFFFF" w:themeColor="background1"/>
                                      <w:sz w:val="20"/>
                                      <w:szCs w:val="20"/>
                                    </w:rPr>
                                  </w:pPr>
                                  <w:r w:rsidRPr="00626619">
                                    <w:rPr>
                                      <w:color w:val="FFFFFF" w:themeColor="background1"/>
                                      <w:sz w:val="20"/>
                                      <w:szCs w:val="20"/>
                                    </w:rPr>
                                    <w:t>Volunteer Role</w:t>
                                  </w:r>
                                </w:p>
                              </w:tc>
                              <w:tc>
                                <w:tcPr>
                                  <w:tcW w:w="2824" w:type="dxa"/>
                                  <w:shd w:val="clear" w:color="auto" w:fill="auto"/>
                                </w:tcPr>
                                <w:p w:rsidR="002D2EF8" w:rsidRPr="00626619" w:rsidRDefault="002D2EF8" w:rsidP="0068658A">
                                  <w:pPr>
                                    <w:rPr>
                                      <w:b/>
                                      <w:color w:val="97BE0D" w:themeColor="accent2"/>
                                      <w:sz w:val="20"/>
                                      <w:szCs w:val="20"/>
                                    </w:rPr>
                                  </w:pPr>
                                  <w:r w:rsidRPr="00626619">
                                    <w:rPr>
                                      <w:b/>
                                      <w:color w:val="97BE0D" w:themeColor="accent2"/>
                                      <w:sz w:val="20"/>
                                      <w:szCs w:val="20"/>
                                    </w:rPr>
                                    <w:t>Panel Member</w:t>
                                  </w:r>
                                </w:p>
                              </w:tc>
                            </w:tr>
                            <w:tr w:rsidR="002D2EF8" w:rsidTr="00626619">
                              <w:tc>
                                <w:tcPr>
                                  <w:tcW w:w="1980" w:type="dxa"/>
                                  <w:shd w:val="clear" w:color="auto" w:fill="97BE0D" w:themeFill="accent2"/>
                                </w:tcPr>
                                <w:p w:rsidR="002D2EF8" w:rsidRPr="00626619" w:rsidRDefault="002D2EF8" w:rsidP="0068658A">
                                  <w:pPr>
                                    <w:rPr>
                                      <w:color w:val="FFFFFF" w:themeColor="background1"/>
                                      <w:sz w:val="20"/>
                                      <w:szCs w:val="20"/>
                                    </w:rPr>
                                  </w:pPr>
                                  <w:r w:rsidRPr="00626619">
                                    <w:rPr>
                                      <w:color w:val="FFFFFF" w:themeColor="background1"/>
                                      <w:sz w:val="20"/>
                                      <w:szCs w:val="20"/>
                                    </w:rPr>
                                    <w:t>Salary/Grade</w:t>
                                  </w:r>
                                </w:p>
                              </w:tc>
                              <w:tc>
                                <w:tcPr>
                                  <w:tcW w:w="2824" w:type="dxa"/>
                                  <w:shd w:val="clear" w:color="auto" w:fill="auto"/>
                                </w:tcPr>
                                <w:p w:rsidR="002D2EF8" w:rsidRPr="00626619" w:rsidRDefault="002D2EF8" w:rsidP="0068658A">
                                  <w:pPr>
                                    <w:rPr>
                                      <w:b/>
                                      <w:color w:val="97BE0D" w:themeColor="accent2"/>
                                      <w:sz w:val="20"/>
                                      <w:szCs w:val="20"/>
                                    </w:rPr>
                                  </w:pPr>
                                  <w:r w:rsidRPr="00626619">
                                    <w:rPr>
                                      <w:b/>
                                      <w:color w:val="97BE0D" w:themeColor="accent2"/>
                                      <w:sz w:val="20"/>
                                      <w:szCs w:val="20"/>
                                    </w:rPr>
                                    <w:t>Expenses only</w:t>
                                  </w:r>
                                </w:p>
                              </w:tc>
                            </w:tr>
                            <w:tr w:rsidR="002D2EF8" w:rsidTr="00626619">
                              <w:tc>
                                <w:tcPr>
                                  <w:tcW w:w="1980" w:type="dxa"/>
                                  <w:shd w:val="clear" w:color="auto" w:fill="97BE0D" w:themeFill="accent2"/>
                                </w:tcPr>
                                <w:p w:rsidR="002D2EF8" w:rsidRPr="00626619" w:rsidRDefault="002D2EF8" w:rsidP="0068658A">
                                  <w:pPr>
                                    <w:rPr>
                                      <w:color w:val="FFFFFF" w:themeColor="background1"/>
                                      <w:sz w:val="20"/>
                                      <w:szCs w:val="20"/>
                                    </w:rPr>
                                  </w:pPr>
                                  <w:r w:rsidRPr="00626619">
                                    <w:rPr>
                                      <w:color w:val="FFFFFF" w:themeColor="background1"/>
                                      <w:sz w:val="20"/>
                                      <w:szCs w:val="20"/>
                                    </w:rPr>
                                    <w:t>Training Required</w:t>
                                  </w:r>
                                </w:p>
                              </w:tc>
                              <w:tc>
                                <w:tcPr>
                                  <w:tcW w:w="2824" w:type="dxa"/>
                                  <w:shd w:val="clear" w:color="auto" w:fill="auto"/>
                                </w:tcPr>
                                <w:p w:rsidR="002D2EF8" w:rsidRPr="00626619" w:rsidRDefault="00C8033D" w:rsidP="0068658A">
                                  <w:pPr>
                                    <w:rPr>
                                      <w:b/>
                                      <w:color w:val="97BE0D" w:themeColor="accent2"/>
                                      <w:sz w:val="20"/>
                                      <w:szCs w:val="20"/>
                                    </w:rPr>
                                  </w:pPr>
                                  <w:r>
                                    <w:rPr>
                                      <w:b/>
                                      <w:color w:val="97BE0D" w:themeColor="accent2"/>
                                      <w:sz w:val="20"/>
                                      <w:szCs w:val="20"/>
                                    </w:rPr>
                                    <w:t xml:space="preserve">Foundation Training. </w:t>
                                  </w:r>
                                </w:p>
                                <w:p w:rsidR="00C8033D" w:rsidRDefault="002D2EF8" w:rsidP="00C8033D">
                                  <w:pPr>
                                    <w:rPr>
                                      <w:b/>
                                      <w:color w:val="97BE0D" w:themeColor="accent2"/>
                                      <w:sz w:val="20"/>
                                      <w:szCs w:val="20"/>
                                    </w:rPr>
                                  </w:pPr>
                                  <w:r w:rsidRPr="00626619">
                                    <w:rPr>
                                      <w:b/>
                                      <w:color w:val="97BE0D" w:themeColor="accent2"/>
                                      <w:sz w:val="20"/>
                                      <w:szCs w:val="20"/>
                                    </w:rPr>
                                    <w:t>Restorative Justice</w:t>
                                  </w:r>
                                  <w:r w:rsidR="00C8033D">
                                    <w:rPr>
                                      <w:b/>
                                      <w:color w:val="97BE0D" w:themeColor="accent2"/>
                                      <w:sz w:val="20"/>
                                      <w:szCs w:val="20"/>
                                    </w:rPr>
                                    <w:t xml:space="preserve"> &amp; </w:t>
                                  </w:r>
                                </w:p>
                                <w:p w:rsidR="002D2EF8" w:rsidRPr="00626619" w:rsidRDefault="002D2EF8" w:rsidP="00C8033D">
                                  <w:pPr>
                                    <w:rPr>
                                      <w:b/>
                                      <w:color w:val="97BE0D" w:themeColor="accent2"/>
                                      <w:sz w:val="20"/>
                                      <w:szCs w:val="20"/>
                                    </w:rPr>
                                  </w:pPr>
                                  <w:r w:rsidRPr="00626619">
                                    <w:rPr>
                                      <w:b/>
                                      <w:color w:val="97BE0D" w:themeColor="accent2"/>
                                      <w:sz w:val="20"/>
                                      <w:szCs w:val="20"/>
                                    </w:rPr>
                                    <w:t>Panel Matters</w:t>
                                  </w:r>
                                  <w:r w:rsidR="00C8033D">
                                    <w:rPr>
                                      <w:b/>
                                      <w:color w:val="97BE0D" w:themeColor="accent2"/>
                                      <w:sz w:val="20"/>
                                      <w:szCs w:val="20"/>
                                    </w:rPr>
                                    <w:t xml:space="preserve"> </w:t>
                                  </w:r>
                                  <w:r w:rsidRPr="00626619">
                                    <w:rPr>
                                      <w:b/>
                                      <w:color w:val="97BE0D" w:themeColor="accent2"/>
                                      <w:sz w:val="20"/>
                                      <w:szCs w:val="20"/>
                                    </w:rPr>
                                    <w:t>Training</w:t>
                                  </w:r>
                                </w:p>
                              </w:tc>
                            </w:tr>
                            <w:tr w:rsidR="002D2EF8" w:rsidTr="00626619">
                              <w:tc>
                                <w:tcPr>
                                  <w:tcW w:w="1980" w:type="dxa"/>
                                  <w:shd w:val="clear" w:color="auto" w:fill="97BE0D" w:themeFill="accent2"/>
                                </w:tcPr>
                                <w:p w:rsidR="002D2EF8" w:rsidRPr="00626619" w:rsidRDefault="002D2EF8" w:rsidP="0068658A">
                                  <w:pPr>
                                    <w:rPr>
                                      <w:color w:val="FFFFFF" w:themeColor="background1"/>
                                      <w:sz w:val="20"/>
                                      <w:szCs w:val="20"/>
                                    </w:rPr>
                                  </w:pPr>
                                  <w:r w:rsidRPr="00626619">
                                    <w:rPr>
                                      <w:color w:val="FFFFFF" w:themeColor="background1"/>
                                      <w:sz w:val="20"/>
                                      <w:szCs w:val="20"/>
                                    </w:rPr>
                                    <w:t>Time Commitment:</w:t>
                                  </w:r>
                                </w:p>
                              </w:tc>
                              <w:tc>
                                <w:tcPr>
                                  <w:tcW w:w="2824" w:type="dxa"/>
                                  <w:shd w:val="clear" w:color="auto" w:fill="auto"/>
                                </w:tcPr>
                                <w:p w:rsidR="002D2EF8" w:rsidRDefault="002D2EF8" w:rsidP="0068658A">
                                  <w:pPr>
                                    <w:rPr>
                                      <w:b/>
                                      <w:color w:val="97BE0D" w:themeColor="accent2"/>
                                      <w:sz w:val="20"/>
                                      <w:szCs w:val="20"/>
                                    </w:rPr>
                                  </w:pPr>
                                  <w:r w:rsidRPr="00626619">
                                    <w:rPr>
                                      <w:b/>
                                      <w:color w:val="97BE0D" w:themeColor="accent2"/>
                                      <w:sz w:val="20"/>
                                      <w:szCs w:val="20"/>
                                    </w:rPr>
                                    <w:t xml:space="preserve">Six to eight hours a month – depending on Orders received from Court. </w:t>
                                  </w:r>
                                </w:p>
                                <w:p w:rsidR="00C8033D" w:rsidRPr="00626619" w:rsidRDefault="00C8033D" w:rsidP="0068658A">
                                  <w:pPr>
                                    <w:rPr>
                                      <w:b/>
                                      <w:color w:val="97BE0D" w:themeColor="accent2"/>
                                      <w:sz w:val="20"/>
                                      <w:szCs w:val="20"/>
                                    </w:rPr>
                                  </w:pPr>
                                </w:p>
                              </w:tc>
                            </w:tr>
                            <w:tr w:rsidR="002D2EF8" w:rsidTr="00626619">
                              <w:tc>
                                <w:tcPr>
                                  <w:tcW w:w="4804" w:type="dxa"/>
                                  <w:gridSpan w:val="2"/>
                                  <w:shd w:val="clear" w:color="auto" w:fill="F2F2F2" w:themeFill="background1" w:themeFillShade="F2"/>
                                </w:tcPr>
                                <w:p w:rsidR="002D2EF8" w:rsidRPr="0068658A" w:rsidRDefault="002D2EF8" w:rsidP="0068658A">
                                  <w:pPr>
                                    <w:rPr>
                                      <w:rFonts w:cs="Arial"/>
                                      <w:b/>
                                      <w:sz w:val="20"/>
                                      <w:szCs w:val="20"/>
                                    </w:rPr>
                                  </w:pPr>
                                  <w:r w:rsidRPr="0068658A">
                                    <w:rPr>
                                      <w:rFonts w:cs="Arial"/>
                                      <w:b/>
                                      <w:sz w:val="20"/>
                                      <w:szCs w:val="20"/>
                                    </w:rPr>
                                    <w:t>Key Purpose of Role</w:t>
                                  </w:r>
                                </w:p>
                                <w:p w:rsidR="002D2EF8" w:rsidRPr="0068658A" w:rsidRDefault="002D2EF8" w:rsidP="0068658A">
                                  <w:pPr>
                                    <w:rPr>
                                      <w:rFonts w:cs="Arial"/>
                                      <w:sz w:val="20"/>
                                      <w:szCs w:val="20"/>
                                    </w:rPr>
                                  </w:pPr>
                                  <w:r w:rsidRPr="0068658A">
                                    <w:rPr>
                                      <w:sz w:val="20"/>
                                      <w:szCs w:val="20"/>
                                    </w:rPr>
                                    <w:t xml:space="preserve">To be part of a Referral Order panel meeting.  To Chair or assist the chair in negotiating a contract with a young offender, to include reparation to the victim or the wider community and agree a </w:t>
                                  </w:r>
                                  <w:proofErr w:type="spellStart"/>
                                  <w:r w:rsidRPr="0068658A">
                                    <w:rPr>
                                      <w:sz w:val="20"/>
                                      <w:szCs w:val="20"/>
                                    </w:rPr>
                                    <w:t>programme</w:t>
                                  </w:r>
                                  <w:proofErr w:type="spellEnd"/>
                                  <w:r w:rsidRPr="0068658A">
                                    <w:rPr>
                                      <w:sz w:val="20"/>
                                      <w:szCs w:val="20"/>
                                    </w:rPr>
                                    <w:t xml:space="preserve"> of work and activities to address re-offending.</w:t>
                                  </w:r>
                                </w:p>
                              </w:tc>
                            </w:tr>
                            <w:tr w:rsidR="002D2EF8" w:rsidRPr="004D4298" w:rsidTr="00626619">
                              <w:tc>
                                <w:tcPr>
                                  <w:tcW w:w="4804" w:type="dxa"/>
                                  <w:gridSpan w:val="2"/>
                                  <w:shd w:val="clear" w:color="auto" w:fill="D9D9D9" w:themeFill="background1" w:themeFillShade="D9"/>
                                </w:tcPr>
                                <w:p w:rsidR="002D2EF8" w:rsidRPr="0068658A" w:rsidRDefault="002D2EF8" w:rsidP="0068658A">
                                  <w:pPr>
                                    <w:rPr>
                                      <w:b/>
                                      <w:sz w:val="20"/>
                                      <w:szCs w:val="20"/>
                                    </w:rPr>
                                  </w:pPr>
                                  <w:r w:rsidRPr="0068658A">
                                    <w:rPr>
                                      <w:b/>
                                      <w:sz w:val="20"/>
                                      <w:szCs w:val="20"/>
                                    </w:rPr>
                                    <w:t xml:space="preserve">Key Duties </w:t>
                                  </w:r>
                                </w:p>
                                <w:p w:rsidR="002D2EF8" w:rsidRDefault="002D2EF8" w:rsidP="0068658A">
                                  <w:pPr>
                                    <w:rPr>
                                      <w:sz w:val="20"/>
                                      <w:szCs w:val="20"/>
                                    </w:rPr>
                                  </w:pPr>
                                  <w:r w:rsidRPr="0068658A">
                                    <w:rPr>
                                      <w:sz w:val="20"/>
                                      <w:szCs w:val="20"/>
                                    </w:rPr>
                                    <w:t>To sit on Referral Order Panel meetings when required.</w:t>
                                  </w:r>
                                </w:p>
                                <w:p w:rsidR="0068658A" w:rsidRPr="0068658A" w:rsidRDefault="0068658A" w:rsidP="0068658A">
                                  <w:pPr>
                                    <w:rPr>
                                      <w:sz w:val="20"/>
                                      <w:szCs w:val="20"/>
                                    </w:rPr>
                                  </w:pPr>
                                </w:p>
                                <w:p w:rsidR="002D2EF8" w:rsidRDefault="002D2EF8" w:rsidP="0068658A">
                                  <w:pPr>
                                    <w:rPr>
                                      <w:sz w:val="20"/>
                                      <w:szCs w:val="20"/>
                                    </w:rPr>
                                  </w:pPr>
                                  <w:r w:rsidRPr="0068658A">
                                    <w:rPr>
                                      <w:sz w:val="20"/>
                                      <w:szCs w:val="20"/>
                                    </w:rPr>
                                    <w:t>To read and understand the reports prior to each panel meeting and to negotiate a Referral Order contract with a young person.</w:t>
                                  </w:r>
                                </w:p>
                                <w:p w:rsidR="0068658A" w:rsidRPr="0068658A" w:rsidRDefault="0068658A" w:rsidP="0068658A">
                                  <w:pPr>
                                    <w:rPr>
                                      <w:sz w:val="20"/>
                                      <w:szCs w:val="20"/>
                                    </w:rPr>
                                  </w:pPr>
                                </w:p>
                                <w:p w:rsidR="002D2EF8" w:rsidRPr="0068658A" w:rsidRDefault="002D2EF8" w:rsidP="0068658A">
                                  <w:pPr>
                                    <w:rPr>
                                      <w:sz w:val="20"/>
                                      <w:szCs w:val="20"/>
                                    </w:rPr>
                                  </w:pPr>
                                  <w:r w:rsidRPr="0068658A">
                                    <w:rPr>
                                      <w:sz w:val="20"/>
                                      <w:szCs w:val="20"/>
                                    </w:rPr>
                                    <w:t>Responsible for safeguarding and promoting the welfare of children at all times.</w:t>
                                  </w:r>
                                </w:p>
                              </w:tc>
                            </w:tr>
                            <w:tr w:rsidR="002D2EF8" w:rsidTr="00626619">
                              <w:trPr>
                                <w:trHeight w:val="2836"/>
                              </w:trPr>
                              <w:tc>
                                <w:tcPr>
                                  <w:tcW w:w="4804" w:type="dxa"/>
                                  <w:gridSpan w:val="2"/>
                                  <w:shd w:val="clear" w:color="auto" w:fill="F2F2F2" w:themeFill="background1" w:themeFillShade="F2"/>
                                </w:tcPr>
                                <w:p w:rsidR="002D2EF8" w:rsidRDefault="002D2EF8" w:rsidP="0068658A">
                                  <w:pPr>
                                    <w:rPr>
                                      <w:b/>
                                      <w:sz w:val="20"/>
                                      <w:szCs w:val="20"/>
                                    </w:rPr>
                                  </w:pPr>
                                  <w:r w:rsidRPr="0068658A">
                                    <w:rPr>
                                      <w:b/>
                                      <w:sz w:val="20"/>
                                      <w:szCs w:val="20"/>
                                    </w:rPr>
                                    <w:t>Person Specification</w:t>
                                  </w:r>
                                </w:p>
                                <w:p w:rsidR="007C4EBB" w:rsidRPr="0068658A" w:rsidRDefault="007C4EBB" w:rsidP="0068658A">
                                  <w:pPr>
                                    <w:rPr>
                                      <w:b/>
                                      <w:sz w:val="20"/>
                                      <w:szCs w:val="20"/>
                                    </w:rPr>
                                  </w:pPr>
                                </w:p>
                                <w:p w:rsidR="0068658A" w:rsidRPr="0068658A" w:rsidRDefault="002D2EF8" w:rsidP="0068658A">
                                  <w:pPr>
                                    <w:rPr>
                                      <w:sz w:val="20"/>
                                      <w:szCs w:val="20"/>
                                    </w:rPr>
                                  </w:pPr>
                                  <w:r w:rsidRPr="0068658A">
                                    <w:rPr>
                                      <w:sz w:val="20"/>
                                      <w:szCs w:val="20"/>
                                    </w:rPr>
                                    <w:t xml:space="preserve">An ability to understand documents, to identify and comprehend relevant facts. </w:t>
                                  </w:r>
                                </w:p>
                                <w:p w:rsidR="002D2EF8" w:rsidRDefault="002D2EF8" w:rsidP="0068658A">
                                  <w:pPr>
                                    <w:rPr>
                                      <w:sz w:val="20"/>
                                      <w:szCs w:val="20"/>
                                    </w:rPr>
                                  </w:pPr>
                                  <w:r w:rsidRPr="0068658A">
                                    <w:rPr>
                                      <w:sz w:val="20"/>
                                      <w:szCs w:val="20"/>
                                    </w:rPr>
                                    <w:t xml:space="preserve">An ability to be objective and think logically, to weigh arguments and reach conclusions with realistic expectations. </w:t>
                                  </w:r>
                                </w:p>
                                <w:p w:rsidR="002D2EF8" w:rsidRPr="0068658A" w:rsidRDefault="002D2EF8" w:rsidP="0068658A">
                                  <w:pPr>
                                    <w:rPr>
                                      <w:sz w:val="20"/>
                                      <w:szCs w:val="20"/>
                                    </w:rPr>
                                  </w:pPr>
                                  <w:r w:rsidRPr="0068658A">
                                    <w:rPr>
                                      <w:sz w:val="20"/>
                                      <w:szCs w:val="20"/>
                                    </w:rPr>
                                    <w:t>Reliability and consistency essential.</w:t>
                                  </w:r>
                                </w:p>
                                <w:p w:rsidR="002D2EF8" w:rsidRPr="0068658A" w:rsidRDefault="002D2EF8" w:rsidP="0068658A">
                                  <w:pPr>
                                    <w:rPr>
                                      <w:sz w:val="20"/>
                                      <w:szCs w:val="20"/>
                                    </w:rPr>
                                  </w:pPr>
                                  <w:r w:rsidRPr="0068658A">
                                    <w:rPr>
                                      <w:sz w:val="20"/>
                                      <w:szCs w:val="20"/>
                                    </w:rPr>
                                    <w:t xml:space="preserve">A respect for different ethnic, cultural and social backgrounds. </w:t>
                                  </w:r>
                                </w:p>
                                <w:p w:rsidR="002D2EF8" w:rsidRPr="0068658A" w:rsidRDefault="002D2EF8" w:rsidP="0068658A">
                                  <w:pPr>
                                    <w:rPr>
                                      <w:sz w:val="20"/>
                                      <w:szCs w:val="20"/>
                                    </w:rPr>
                                  </w:pPr>
                                  <w:r w:rsidRPr="0068658A">
                                    <w:rPr>
                                      <w:sz w:val="20"/>
                                      <w:szCs w:val="20"/>
                                    </w:rPr>
                                    <w:t xml:space="preserve">Commitment to serve for at least a year. </w:t>
                                  </w:r>
                                </w:p>
                              </w:tc>
                            </w:tr>
                          </w:tbl>
                          <w:p w:rsidR="002D2EF8" w:rsidRPr="00EF071B" w:rsidRDefault="002D2EF8" w:rsidP="002D2EF8"/>
                          <w:p w:rsidR="00C17D42" w:rsidRDefault="00C17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500.55pt;margin-top:-560.15pt;width:255.1pt;height:5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" filled="f" stroked="f">
                <v:textbox>
                  <w:txbxContent>
                    <w:tbl>
                      <w:tblPr>
                        <w:tblStyle w:val="TableGrid"/>
                        <w:tblW w:w="0" w:type="auto"/>
                        <w:tblBorders>
                          <w:top w:val="single" w:sz="4" w:space="0" w:color="97BE0D" w:themeColor="accent2"/>
                          <w:left w:val="single" w:sz="4" w:space="0" w:color="97BE0D" w:themeColor="accent2"/>
                          <w:bottom w:val="single" w:sz="4" w:space="0" w:color="97BE0D" w:themeColor="accent2"/>
                          <w:right w:val="single" w:sz="4" w:space="0" w:color="97BE0D" w:themeColor="accent2"/>
                          <w:insideH w:val="single" w:sz="4" w:space="0" w:color="97BE0D" w:themeColor="accent2"/>
                          <w:insideV w:val="single" w:sz="4" w:space="0" w:color="97BE0D" w:themeColor="accent2"/>
                        </w:tblBorders>
                        <w:tblCellMar>
                          <w:top w:w="113" w:type="dxa"/>
                          <w:bottom w:w="113" w:type="dxa"/>
                        </w:tblCellMar>
                        <w:tblLook w:val="04A0" w:firstRow="1" w:lastRow="0" w:firstColumn="1" w:lastColumn="0" w:noHBand="0" w:noVBand="1"/>
                      </w:tblPr>
                      <w:tblGrid>
                        <w:gridCol w:w="1980"/>
                        <w:gridCol w:w="2824"/>
                      </w:tblGrid>
                      <w:tr w:rsidR="002D2EF8" w:rsidTr="00626619">
                        <w:tc>
                          <w:tcPr>
                            <w:tcW w:w="1980" w:type="dxa"/>
                            <w:shd w:val="clear" w:color="auto" w:fill="97BE0D" w:themeFill="accent2"/>
                          </w:tcPr>
                          <w:p w:rsidR="002D2EF8" w:rsidRPr="00626619" w:rsidRDefault="002D2EF8" w:rsidP="0068658A">
                            <w:pPr>
                              <w:rPr>
                                <w:color w:val="FFFFFF" w:themeColor="background1"/>
                                <w:sz w:val="20"/>
                                <w:szCs w:val="20"/>
                              </w:rPr>
                            </w:pPr>
                            <w:r w:rsidRPr="00626619">
                              <w:rPr>
                                <w:color w:val="FFFFFF" w:themeColor="background1"/>
                                <w:sz w:val="20"/>
                                <w:szCs w:val="20"/>
                              </w:rPr>
                              <w:t>Volunteer Role</w:t>
                            </w:r>
                          </w:p>
                        </w:tc>
                        <w:tc>
                          <w:tcPr>
                            <w:tcW w:w="2824" w:type="dxa"/>
                            <w:shd w:val="clear" w:color="auto" w:fill="auto"/>
                          </w:tcPr>
                          <w:p w:rsidR="002D2EF8" w:rsidRPr="00626619" w:rsidRDefault="002D2EF8" w:rsidP="0068658A">
                            <w:pPr>
                              <w:rPr>
                                <w:b/>
                                <w:color w:val="97BE0D" w:themeColor="accent2"/>
                                <w:sz w:val="20"/>
                                <w:szCs w:val="20"/>
                              </w:rPr>
                            </w:pPr>
                            <w:r w:rsidRPr="00626619">
                              <w:rPr>
                                <w:b/>
                                <w:color w:val="97BE0D" w:themeColor="accent2"/>
                                <w:sz w:val="20"/>
                                <w:szCs w:val="20"/>
                              </w:rPr>
                              <w:t>Panel Member</w:t>
                            </w:r>
                          </w:p>
                        </w:tc>
                      </w:tr>
                      <w:tr w:rsidR="002D2EF8" w:rsidTr="00626619">
                        <w:tc>
                          <w:tcPr>
                            <w:tcW w:w="1980" w:type="dxa"/>
                            <w:shd w:val="clear" w:color="auto" w:fill="97BE0D" w:themeFill="accent2"/>
                          </w:tcPr>
                          <w:p w:rsidR="002D2EF8" w:rsidRPr="00626619" w:rsidRDefault="002D2EF8" w:rsidP="0068658A">
                            <w:pPr>
                              <w:rPr>
                                <w:color w:val="FFFFFF" w:themeColor="background1"/>
                                <w:sz w:val="20"/>
                                <w:szCs w:val="20"/>
                              </w:rPr>
                            </w:pPr>
                            <w:r w:rsidRPr="00626619">
                              <w:rPr>
                                <w:color w:val="FFFFFF" w:themeColor="background1"/>
                                <w:sz w:val="20"/>
                                <w:szCs w:val="20"/>
                              </w:rPr>
                              <w:t>Salary/Grade</w:t>
                            </w:r>
                          </w:p>
                        </w:tc>
                        <w:tc>
                          <w:tcPr>
                            <w:tcW w:w="2824" w:type="dxa"/>
                            <w:shd w:val="clear" w:color="auto" w:fill="auto"/>
                          </w:tcPr>
                          <w:p w:rsidR="002D2EF8" w:rsidRPr="00626619" w:rsidRDefault="002D2EF8" w:rsidP="0068658A">
                            <w:pPr>
                              <w:rPr>
                                <w:b/>
                                <w:color w:val="97BE0D" w:themeColor="accent2"/>
                                <w:sz w:val="20"/>
                                <w:szCs w:val="20"/>
                              </w:rPr>
                            </w:pPr>
                            <w:r w:rsidRPr="00626619">
                              <w:rPr>
                                <w:b/>
                                <w:color w:val="97BE0D" w:themeColor="accent2"/>
                                <w:sz w:val="20"/>
                                <w:szCs w:val="20"/>
                              </w:rPr>
                              <w:t>Expenses only</w:t>
                            </w:r>
                          </w:p>
                        </w:tc>
                      </w:tr>
                      <w:tr w:rsidR="002D2EF8" w:rsidTr="00626619">
                        <w:tc>
                          <w:tcPr>
                            <w:tcW w:w="1980" w:type="dxa"/>
                            <w:shd w:val="clear" w:color="auto" w:fill="97BE0D" w:themeFill="accent2"/>
                          </w:tcPr>
                          <w:p w:rsidR="002D2EF8" w:rsidRPr="00626619" w:rsidRDefault="002D2EF8" w:rsidP="0068658A">
                            <w:pPr>
                              <w:rPr>
                                <w:color w:val="FFFFFF" w:themeColor="background1"/>
                                <w:sz w:val="20"/>
                                <w:szCs w:val="20"/>
                              </w:rPr>
                            </w:pPr>
                            <w:r w:rsidRPr="00626619">
                              <w:rPr>
                                <w:color w:val="FFFFFF" w:themeColor="background1"/>
                                <w:sz w:val="20"/>
                                <w:szCs w:val="20"/>
                              </w:rPr>
                              <w:t>Training Required</w:t>
                            </w:r>
                          </w:p>
                        </w:tc>
                        <w:tc>
                          <w:tcPr>
                            <w:tcW w:w="2824" w:type="dxa"/>
                            <w:shd w:val="clear" w:color="auto" w:fill="auto"/>
                          </w:tcPr>
                          <w:p w:rsidR="002D2EF8" w:rsidRPr="00626619" w:rsidRDefault="00C8033D" w:rsidP="0068658A">
                            <w:pPr>
                              <w:rPr>
                                <w:b/>
                                <w:color w:val="97BE0D" w:themeColor="accent2"/>
                                <w:sz w:val="20"/>
                                <w:szCs w:val="20"/>
                              </w:rPr>
                            </w:pPr>
                            <w:r>
                              <w:rPr>
                                <w:b/>
                                <w:color w:val="97BE0D" w:themeColor="accent2"/>
                                <w:sz w:val="20"/>
                                <w:szCs w:val="20"/>
                              </w:rPr>
                              <w:t xml:space="preserve">Foundation Training. </w:t>
                            </w:r>
                          </w:p>
                          <w:p w:rsidR="00C8033D" w:rsidRDefault="002D2EF8" w:rsidP="00C8033D">
                            <w:pPr>
                              <w:rPr>
                                <w:b/>
                                <w:color w:val="97BE0D" w:themeColor="accent2"/>
                                <w:sz w:val="20"/>
                                <w:szCs w:val="20"/>
                              </w:rPr>
                            </w:pPr>
                            <w:r w:rsidRPr="00626619">
                              <w:rPr>
                                <w:b/>
                                <w:color w:val="97BE0D" w:themeColor="accent2"/>
                                <w:sz w:val="20"/>
                                <w:szCs w:val="20"/>
                              </w:rPr>
                              <w:t>Restorative Justice</w:t>
                            </w:r>
                            <w:r w:rsidR="00C8033D">
                              <w:rPr>
                                <w:b/>
                                <w:color w:val="97BE0D" w:themeColor="accent2"/>
                                <w:sz w:val="20"/>
                                <w:szCs w:val="20"/>
                              </w:rPr>
                              <w:t xml:space="preserve"> &amp; </w:t>
                            </w:r>
                          </w:p>
                          <w:p w:rsidR="002D2EF8" w:rsidRPr="00626619" w:rsidRDefault="002D2EF8" w:rsidP="00C8033D">
                            <w:pPr>
                              <w:rPr>
                                <w:b/>
                                <w:color w:val="97BE0D" w:themeColor="accent2"/>
                                <w:sz w:val="20"/>
                                <w:szCs w:val="20"/>
                              </w:rPr>
                            </w:pPr>
                            <w:r w:rsidRPr="00626619">
                              <w:rPr>
                                <w:b/>
                                <w:color w:val="97BE0D" w:themeColor="accent2"/>
                                <w:sz w:val="20"/>
                                <w:szCs w:val="20"/>
                              </w:rPr>
                              <w:t>Panel Matters</w:t>
                            </w:r>
                            <w:r w:rsidR="00C8033D">
                              <w:rPr>
                                <w:b/>
                                <w:color w:val="97BE0D" w:themeColor="accent2"/>
                                <w:sz w:val="20"/>
                                <w:szCs w:val="20"/>
                              </w:rPr>
                              <w:t xml:space="preserve"> </w:t>
                            </w:r>
                            <w:r w:rsidRPr="00626619">
                              <w:rPr>
                                <w:b/>
                                <w:color w:val="97BE0D" w:themeColor="accent2"/>
                                <w:sz w:val="20"/>
                                <w:szCs w:val="20"/>
                              </w:rPr>
                              <w:t>Training</w:t>
                            </w:r>
                          </w:p>
                        </w:tc>
                      </w:tr>
                      <w:tr w:rsidR="002D2EF8" w:rsidTr="00626619">
                        <w:tc>
                          <w:tcPr>
                            <w:tcW w:w="1980" w:type="dxa"/>
                            <w:shd w:val="clear" w:color="auto" w:fill="97BE0D" w:themeFill="accent2"/>
                          </w:tcPr>
                          <w:p w:rsidR="002D2EF8" w:rsidRPr="00626619" w:rsidRDefault="002D2EF8" w:rsidP="0068658A">
                            <w:pPr>
                              <w:rPr>
                                <w:color w:val="FFFFFF" w:themeColor="background1"/>
                                <w:sz w:val="20"/>
                                <w:szCs w:val="20"/>
                              </w:rPr>
                            </w:pPr>
                            <w:r w:rsidRPr="00626619">
                              <w:rPr>
                                <w:color w:val="FFFFFF" w:themeColor="background1"/>
                                <w:sz w:val="20"/>
                                <w:szCs w:val="20"/>
                              </w:rPr>
                              <w:t>Time Commitment:</w:t>
                            </w:r>
                          </w:p>
                        </w:tc>
                        <w:tc>
                          <w:tcPr>
                            <w:tcW w:w="2824" w:type="dxa"/>
                            <w:shd w:val="clear" w:color="auto" w:fill="auto"/>
                          </w:tcPr>
                          <w:p w:rsidR="002D2EF8" w:rsidRDefault="002D2EF8" w:rsidP="0068658A">
                            <w:pPr>
                              <w:rPr>
                                <w:b/>
                                <w:color w:val="97BE0D" w:themeColor="accent2"/>
                                <w:sz w:val="20"/>
                                <w:szCs w:val="20"/>
                              </w:rPr>
                            </w:pPr>
                            <w:r w:rsidRPr="00626619">
                              <w:rPr>
                                <w:b/>
                                <w:color w:val="97BE0D" w:themeColor="accent2"/>
                                <w:sz w:val="20"/>
                                <w:szCs w:val="20"/>
                              </w:rPr>
                              <w:t xml:space="preserve">Six to eight hours a month – depending on Orders received from Court. </w:t>
                            </w:r>
                          </w:p>
                          <w:p w:rsidR="00C8033D" w:rsidRPr="00626619" w:rsidRDefault="00C8033D" w:rsidP="0068658A">
                            <w:pPr>
                              <w:rPr>
                                <w:b/>
                                <w:color w:val="97BE0D" w:themeColor="accent2"/>
                                <w:sz w:val="20"/>
                                <w:szCs w:val="20"/>
                              </w:rPr>
                            </w:pPr>
                          </w:p>
                        </w:tc>
                      </w:tr>
                      <w:tr w:rsidR="002D2EF8" w:rsidTr="00626619">
                        <w:tc>
                          <w:tcPr>
                            <w:tcW w:w="4804" w:type="dxa"/>
                            <w:gridSpan w:val="2"/>
                            <w:shd w:val="clear" w:color="auto" w:fill="F2F2F2" w:themeFill="background1" w:themeFillShade="F2"/>
                          </w:tcPr>
                          <w:p w:rsidR="002D2EF8" w:rsidRPr="0068658A" w:rsidRDefault="002D2EF8" w:rsidP="0068658A">
                            <w:pPr>
                              <w:rPr>
                                <w:rFonts w:cs="Arial"/>
                                <w:b/>
                                <w:sz w:val="20"/>
                                <w:szCs w:val="20"/>
                              </w:rPr>
                            </w:pPr>
                            <w:r w:rsidRPr="0068658A">
                              <w:rPr>
                                <w:rFonts w:cs="Arial"/>
                                <w:b/>
                                <w:sz w:val="20"/>
                                <w:szCs w:val="20"/>
                              </w:rPr>
                              <w:t>Key Purpose of Role</w:t>
                            </w:r>
                          </w:p>
                          <w:p w:rsidR="002D2EF8" w:rsidRPr="0068658A" w:rsidRDefault="002D2EF8" w:rsidP="0068658A">
                            <w:pPr>
                              <w:rPr>
                                <w:rFonts w:cs="Arial"/>
                                <w:sz w:val="20"/>
                                <w:szCs w:val="20"/>
                              </w:rPr>
                            </w:pPr>
                            <w:r w:rsidRPr="0068658A">
                              <w:rPr>
                                <w:sz w:val="20"/>
                                <w:szCs w:val="20"/>
                              </w:rPr>
                              <w:t xml:space="preserve">To be part of a Referral Order panel meeting.  To Chair or assist the chair in negotiating a contract with a young offender, to include reparation to the victim or the wider community and agree a </w:t>
                            </w:r>
                            <w:proofErr w:type="spellStart"/>
                            <w:r w:rsidRPr="0068658A">
                              <w:rPr>
                                <w:sz w:val="20"/>
                                <w:szCs w:val="20"/>
                              </w:rPr>
                              <w:t>programme</w:t>
                            </w:r>
                            <w:proofErr w:type="spellEnd"/>
                            <w:r w:rsidRPr="0068658A">
                              <w:rPr>
                                <w:sz w:val="20"/>
                                <w:szCs w:val="20"/>
                              </w:rPr>
                              <w:t xml:space="preserve"> of work and activities to address re-offending.</w:t>
                            </w:r>
                          </w:p>
                        </w:tc>
                      </w:tr>
                      <w:tr w:rsidR="002D2EF8" w:rsidRPr="004D4298" w:rsidTr="00626619">
                        <w:tc>
                          <w:tcPr>
                            <w:tcW w:w="4804" w:type="dxa"/>
                            <w:gridSpan w:val="2"/>
                            <w:shd w:val="clear" w:color="auto" w:fill="D9D9D9" w:themeFill="background1" w:themeFillShade="D9"/>
                          </w:tcPr>
                          <w:p w:rsidR="002D2EF8" w:rsidRPr="0068658A" w:rsidRDefault="002D2EF8" w:rsidP="0068658A">
                            <w:pPr>
                              <w:rPr>
                                <w:b/>
                                <w:sz w:val="20"/>
                                <w:szCs w:val="20"/>
                              </w:rPr>
                            </w:pPr>
                            <w:r w:rsidRPr="0068658A">
                              <w:rPr>
                                <w:b/>
                                <w:sz w:val="20"/>
                                <w:szCs w:val="20"/>
                              </w:rPr>
                              <w:t xml:space="preserve">Key Duties </w:t>
                            </w:r>
                          </w:p>
                          <w:p w:rsidR="002D2EF8" w:rsidRDefault="002D2EF8" w:rsidP="0068658A">
                            <w:pPr>
                              <w:rPr>
                                <w:sz w:val="20"/>
                                <w:szCs w:val="20"/>
                              </w:rPr>
                            </w:pPr>
                            <w:r w:rsidRPr="0068658A">
                              <w:rPr>
                                <w:sz w:val="20"/>
                                <w:szCs w:val="20"/>
                              </w:rPr>
                              <w:t>To sit on Referral Order Panel meetings when required.</w:t>
                            </w:r>
                          </w:p>
                          <w:p w:rsidR="0068658A" w:rsidRPr="0068658A" w:rsidRDefault="0068658A" w:rsidP="0068658A">
                            <w:pPr>
                              <w:rPr>
                                <w:sz w:val="20"/>
                                <w:szCs w:val="20"/>
                              </w:rPr>
                            </w:pPr>
                          </w:p>
                          <w:p w:rsidR="002D2EF8" w:rsidRDefault="002D2EF8" w:rsidP="0068658A">
                            <w:pPr>
                              <w:rPr>
                                <w:sz w:val="20"/>
                                <w:szCs w:val="20"/>
                              </w:rPr>
                            </w:pPr>
                            <w:r w:rsidRPr="0068658A">
                              <w:rPr>
                                <w:sz w:val="20"/>
                                <w:szCs w:val="20"/>
                              </w:rPr>
                              <w:t>To read and understand the reports prior to each panel meeting and to negotiate a Referral Order contract with a young person.</w:t>
                            </w:r>
                          </w:p>
                          <w:p w:rsidR="0068658A" w:rsidRPr="0068658A" w:rsidRDefault="0068658A" w:rsidP="0068658A">
                            <w:pPr>
                              <w:rPr>
                                <w:sz w:val="20"/>
                                <w:szCs w:val="20"/>
                              </w:rPr>
                            </w:pPr>
                          </w:p>
                          <w:p w:rsidR="002D2EF8" w:rsidRPr="0068658A" w:rsidRDefault="002D2EF8" w:rsidP="0068658A">
                            <w:pPr>
                              <w:rPr>
                                <w:sz w:val="20"/>
                                <w:szCs w:val="20"/>
                              </w:rPr>
                            </w:pPr>
                            <w:r w:rsidRPr="0068658A">
                              <w:rPr>
                                <w:sz w:val="20"/>
                                <w:szCs w:val="20"/>
                              </w:rPr>
                              <w:t>Responsible for safeguarding and promoting the welfare of children at all times.</w:t>
                            </w:r>
                          </w:p>
                        </w:tc>
                      </w:tr>
                      <w:tr w:rsidR="002D2EF8" w:rsidTr="00626619">
                        <w:trPr>
                          <w:trHeight w:val="2836"/>
                        </w:trPr>
                        <w:tc>
                          <w:tcPr>
                            <w:tcW w:w="4804" w:type="dxa"/>
                            <w:gridSpan w:val="2"/>
                            <w:shd w:val="clear" w:color="auto" w:fill="F2F2F2" w:themeFill="background1" w:themeFillShade="F2"/>
                          </w:tcPr>
                          <w:p w:rsidR="002D2EF8" w:rsidRDefault="002D2EF8" w:rsidP="0068658A">
                            <w:pPr>
                              <w:rPr>
                                <w:b/>
                                <w:sz w:val="20"/>
                                <w:szCs w:val="20"/>
                              </w:rPr>
                            </w:pPr>
                            <w:r w:rsidRPr="0068658A">
                              <w:rPr>
                                <w:b/>
                                <w:sz w:val="20"/>
                                <w:szCs w:val="20"/>
                              </w:rPr>
                              <w:t>Person Specification</w:t>
                            </w:r>
                          </w:p>
                          <w:p w:rsidR="007C4EBB" w:rsidRPr="0068658A" w:rsidRDefault="007C4EBB" w:rsidP="0068658A">
                            <w:pPr>
                              <w:rPr>
                                <w:b/>
                                <w:sz w:val="20"/>
                                <w:szCs w:val="20"/>
                              </w:rPr>
                            </w:pPr>
                          </w:p>
                          <w:p w:rsidR="0068658A" w:rsidRPr="0068658A" w:rsidRDefault="002D2EF8" w:rsidP="0068658A">
                            <w:pPr>
                              <w:rPr>
                                <w:sz w:val="20"/>
                                <w:szCs w:val="20"/>
                              </w:rPr>
                            </w:pPr>
                            <w:r w:rsidRPr="0068658A">
                              <w:rPr>
                                <w:sz w:val="20"/>
                                <w:szCs w:val="20"/>
                              </w:rPr>
                              <w:t xml:space="preserve">An ability to understand documents, to identify and comprehend relevant facts. </w:t>
                            </w:r>
                          </w:p>
                          <w:p w:rsidR="002D2EF8" w:rsidRDefault="002D2EF8" w:rsidP="0068658A">
                            <w:pPr>
                              <w:rPr>
                                <w:sz w:val="20"/>
                                <w:szCs w:val="20"/>
                              </w:rPr>
                            </w:pPr>
                            <w:r w:rsidRPr="0068658A">
                              <w:rPr>
                                <w:sz w:val="20"/>
                                <w:szCs w:val="20"/>
                              </w:rPr>
                              <w:t xml:space="preserve">An ability to be objective and think logically, to weigh arguments and reach conclusions with realistic expectations. </w:t>
                            </w:r>
                          </w:p>
                          <w:p w:rsidR="002D2EF8" w:rsidRPr="0068658A" w:rsidRDefault="002D2EF8" w:rsidP="0068658A">
                            <w:pPr>
                              <w:rPr>
                                <w:sz w:val="20"/>
                                <w:szCs w:val="20"/>
                              </w:rPr>
                            </w:pPr>
                            <w:r w:rsidRPr="0068658A">
                              <w:rPr>
                                <w:sz w:val="20"/>
                                <w:szCs w:val="20"/>
                              </w:rPr>
                              <w:t>Reliability and consistency essential.</w:t>
                            </w:r>
                          </w:p>
                          <w:p w:rsidR="002D2EF8" w:rsidRPr="0068658A" w:rsidRDefault="002D2EF8" w:rsidP="0068658A">
                            <w:pPr>
                              <w:rPr>
                                <w:sz w:val="20"/>
                                <w:szCs w:val="20"/>
                              </w:rPr>
                            </w:pPr>
                            <w:r w:rsidRPr="0068658A">
                              <w:rPr>
                                <w:sz w:val="20"/>
                                <w:szCs w:val="20"/>
                              </w:rPr>
                              <w:t xml:space="preserve">A respect for different ethnic, cultural and social backgrounds. </w:t>
                            </w:r>
                          </w:p>
                          <w:p w:rsidR="002D2EF8" w:rsidRPr="0068658A" w:rsidRDefault="002D2EF8" w:rsidP="0068658A">
                            <w:pPr>
                              <w:rPr>
                                <w:sz w:val="20"/>
                                <w:szCs w:val="20"/>
                              </w:rPr>
                            </w:pPr>
                            <w:r w:rsidRPr="0068658A">
                              <w:rPr>
                                <w:sz w:val="20"/>
                                <w:szCs w:val="20"/>
                              </w:rPr>
                              <w:t xml:space="preserve">Commitment to serve for at least a year. </w:t>
                            </w:r>
                          </w:p>
                        </w:tc>
                      </w:tr>
                    </w:tbl>
                    <w:p w:rsidR="002D2EF8" w:rsidRPr="00EF071B" w:rsidRDefault="002D2EF8" w:rsidP="002D2EF8"/>
                    <w:p w:rsidR="00C17D42" w:rsidRDefault="00C17D42"/>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-7084060</wp:posOffset>
                </wp:positionV>
                <wp:extent cx="3239770" cy="6716486"/>
                <wp:effectExtent l="0" t="0" r="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716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single" w:sz="4" w:space="0" w:color="00A4A7" w:themeColor="accent5"/>
                                <w:left w:val="single" w:sz="4" w:space="0" w:color="00A4A7" w:themeColor="accent5"/>
                                <w:bottom w:val="single" w:sz="4" w:space="0" w:color="00A4A7" w:themeColor="accent5"/>
                                <w:right w:val="single" w:sz="4" w:space="0" w:color="00A4A7" w:themeColor="accent5"/>
                                <w:insideH w:val="single" w:sz="4" w:space="0" w:color="00A4A7" w:themeColor="accent5"/>
                                <w:insideV w:val="single" w:sz="4" w:space="0" w:color="00A4A7" w:themeColor="accent5"/>
                              </w:tblBorders>
                              <w:tblCellMar>
                                <w:top w:w="113" w:type="dxa"/>
                                <w:bottom w:w="113" w:type="dxa"/>
                              </w:tblCellMar>
                              <w:tblLook w:val="04A0" w:firstRow="1" w:lastRow="0" w:firstColumn="1" w:lastColumn="0" w:noHBand="0" w:noVBand="1"/>
                            </w:tblPr>
                            <w:tblGrid>
                              <w:gridCol w:w="2315"/>
                              <w:gridCol w:w="2489"/>
                            </w:tblGrid>
                            <w:tr w:rsidR="002D2EF8" w:rsidRPr="005B69C3" w:rsidTr="0068658A">
                              <w:tc>
                                <w:tcPr>
                                  <w:tcW w:w="2376" w:type="dxa"/>
                                  <w:shd w:val="clear" w:color="auto" w:fill="00A4A7" w:themeFill="accent5"/>
                                </w:tcPr>
                                <w:p w:rsidR="002D2EF8" w:rsidRPr="005B69C3" w:rsidRDefault="002D2EF8" w:rsidP="002D2EF8">
                                  <w:pPr>
                                    <w:rPr>
                                      <w:b/>
                                      <w:color w:val="FFFFFF" w:themeColor="background1"/>
                                      <w:sz w:val="20"/>
                                      <w:szCs w:val="20"/>
                                    </w:rPr>
                                  </w:pPr>
                                  <w:r w:rsidRPr="005B69C3">
                                    <w:rPr>
                                      <w:b/>
                                      <w:color w:val="FFFFFF" w:themeColor="background1"/>
                                      <w:sz w:val="20"/>
                                      <w:szCs w:val="20"/>
                                    </w:rPr>
                                    <w:t xml:space="preserve">Volunteer Role </w:t>
                                  </w:r>
                                </w:p>
                              </w:tc>
                              <w:tc>
                                <w:tcPr>
                                  <w:tcW w:w="2552" w:type="dxa"/>
                                  <w:shd w:val="clear" w:color="auto" w:fill="FFFFFF" w:themeFill="background1"/>
                                </w:tcPr>
                                <w:p w:rsidR="002D2EF8" w:rsidRPr="0068658A" w:rsidRDefault="002D2EF8" w:rsidP="0068658A">
                                  <w:pPr>
                                    <w:rPr>
                                      <w:b/>
                                      <w:color w:val="00A4A7" w:themeColor="accent5"/>
                                      <w:sz w:val="20"/>
                                      <w:szCs w:val="20"/>
                                    </w:rPr>
                                  </w:pPr>
                                  <w:r w:rsidRPr="0068658A">
                                    <w:rPr>
                                      <w:b/>
                                      <w:color w:val="00A4A7" w:themeColor="accent5"/>
                                      <w:sz w:val="20"/>
                                      <w:szCs w:val="20"/>
                                    </w:rPr>
                                    <w:t xml:space="preserve"> Mentor</w:t>
                                  </w:r>
                                </w:p>
                              </w:tc>
                            </w:tr>
                            <w:tr w:rsidR="002D2EF8" w:rsidRPr="005B69C3" w:rsidTr="0068658A">
                              <w:trPr>
                                <w:trHeight w:val="302"/>
                              </w:trPr>
                              <w:tc>
                                <w:tcPr>
                                  <w:tcW w:w="2376" w:type="dxa"/>
                                  <w:shd w:val="clear" w:color="auto" w:fill="00A4A7" w:themeFill="accent5"/>
                                </w:tcPr>
                                <w:p w:rsidR="002D2EF8" w:rsidRPr="005B69C3" w:rsidRDefault="002D2EF8" w:rsidP="002D2EF8">
                                  <w:pPr>
                                    <w:rPr>
                                      <w:b/>
                                      <w:color w:val="FFFFFF" w:themeColor="background1"/>
                                      <w:sz w:val="20"/>
                                      <w:szCs w:val="20"/>
                                    </w:rPr>
                                  </w:pPr>
                                  <w:r w:rsidRPr="005B69C3">
                                    <w:rPr>
                                      <w:b/>
                                      <w:color w:val="FFFFFF" w:themeColor="background1"/>
                                      <w:sz w:val="20"/>
                                      <w:szCs w:val="20"/>
                                    </w:rPr>
                                    <w:t>Salary /Grade</w:t>
                                  </w:r>
                                </w:p>
                              </w:tc>
                              <w:tc>
                                <w:tcPr>
                                  <w:tcW w:w="2552" w:type="dxa"/>
                                  <w:shd w:val="clear" w:color="auto" w:fill="FFFFFF" w:themeFill="background1"/>
                                </w:tcPr>
                                <w:p w:rsidR="002D2EF8" w:rsidRPr="0068658A" w:rsidRDefault="002D2EF8" w:rsidP="0068658A">
                                  <w:pPr>
                                    <w:rPr>
                                      <w:b/>
                                      <w:color w:val="00A4A7" w:themeColor="accent5"/>
                                      <w:sz w:val="20"/>
                                      <w:szCs w:val="20"/>
                                    </w:rPr>
                                  </w:pPr>
                                  <w:r w:rsidRPr="0068658A">
                                    <w:rPr>
                                      <w:b/>
                                      <w:color w:val="00A4A7" w:themeColor="accent5"/>
                                      <w:sz w:val="20"/>
                                      <w:szCs w:val="20"/>
                                    </w:rPr>
                                    <w:t>Expenses only</w:t>
                                  </w:r>
                                </w:p>
                              </w:tc>
                            </w:tr>
                            <w:tr w:rsidR="002D2EF8" w:rsidRPr="005B69C3" w:rsidTr="0068658A">
                              <w:tc>
                                <w:tcPr>
                                  <w:tcW w:w="2376" w:type="dxa"/>
                                  <w:shd w:val="clear" w:color="auto" w:fill="00A4A7" w:themeFill="accent5"/>
                                </w:tcPr>
                                <w:p w:rsidR="002D2EF8" w:rsidRPr="005B69C3" w:rsidRDefault="002D2EF8" w:rsidP="002D2EF8">
                                  <w:pPr>
                                    <w:rPr>
                                      <w:b/>
                                      <w:color w:val="FFFFFF" w:themeColor="background1"/>
                                      <w:sz w:val="20"/>
                                      <w:szCs w:val="20"/>
                                    </w:rPr>
                                  </w:pPr>
                                  <w:r w:rsidRPr="005B69C3">
                                    <w:rPr>
                                      <w:b/>
                                      <w:color w:val="FFFFFF" w:themeColor="background1"/>
                                      <w:sz w:val="20"/>
                                      <w:szCs w:val="20"/>
                                    </w:rPr>
                                    <w:t>Training Required</w:t>
                                  </w:r>
                                </w:p>
                              </w:tc>
                              <w:tc>
                                <w:tcPr>
                                  <w:tcW w:w="2552" w:type="dxa"/>
                                  <w:shd w:val="clear" w:color="auto" w:fill="FFFFFF" w:themeFill="background1"/>
                                </w:tcPr>
                                <w:p w:rsidR="002D2EF8" w:rsidRPr="0068658A" w:rsidRDefault="002D2EF8" w:rsidP="0068658A">
                                  <w:pPr>
                                    <w:rPr>
                                      <w:b/>
                                      <w:color w:val="00A4A7" w:themeColor="accent5"/>
                                      <w:sz w:val="20"/>
                                      <w:szCs w:val="20"/>
                                    </w:rPr>
                                  </w:pPr>
                                  <w:r w:rsidRPr="0068658A">
                                    <w:rPr>
                                      <w:b/>
                                      <w:color w:val="00A4A7" w:themeColor="accent5"/>
                                      <w:sz w:val="20"/>
                                      <w:szCs w:val="20"/>
                                    </w:rPr>
                                    <w:t>Foundation Training</w:t>
                                  </w:r>
                                </w:p>
                              </w:tc>
                            </w:tr>
                            <w:tr w:rsidR="002D2EF8" w:rsidRPr="005B69C3" w:rsidTr="0068658A">
                              <w:tc>
                                <w:tcPr>
                                  <w:tcW w:w="2376" w:type="dxa"/>
                                  <w:shd w:val="clear" w:color="auto" w:fill="00A4A7" w:themeFill="accent5"/>
                                </w:tcPr>
                                <w:p w:rsidR="002D2EF8" w:rsidRPr="005B69C3" w:rsidRDefault="002D2EF8" w:rsidP="002D2EF8">
                                  <w:pPr>
                                    <w:rPr>
                                      <w:b/>
                                      <w:color w:val="FFFFFF" w:themeColor="background1"/>
                                      <w:sz w:val="20"/>
                                      <w:szCs w:val="20"/>
                                    </w:rPr>
                                  </w:pPr>
                                  <w:r w:rsidRPr="005B69C3">
                                    <w:rPr>
                                      <w:b/>
                                      <w:color w:val="FFFFFF" w:themeColor="background1"/>
                                      <w:sz w:val="20"/>
                                      <w:szCs w:val="20"/>
                                    </w:rPr>
                                    <w:t>Time Commitment:</w:t>
                                  </w:r>
                                </w:p>
                                <w:p w:rsidR="002D2EF8" w:rsidRPr="005B69C3" w:rsidRDefault="002D2EF8" w:rsidP="002D2EF8">
                                  <w:pPr>
                                    <w:rPr>
                                      <w:b/>
                                      <w:color w:val="FFFFFF" w:themeColor="background1"/>
                                      <w:sz w:val="20"/>
                                      <w:szCs w:val="20"/>
                                    </w:rPr>
                                  </w:pPr>
                                </w:p>
                              </w:tc>
                              <w:tc>
                                <w:tcPr>
                                  <w:tcW w:w="2552" w:type="dxa"/>
                                  <w:shd w:val="clear" w:color="auto" w:fill="FFFFFF" w:themeFill="background1"/>
                                </w:tcPr>
                                <w:p w:rsidR="002D2EF8" w:rsidRPr="0068658A" w:rsidRDefault="002D2EF8" w:rsidP="0068658A">
                                  <w:pPr>
                                    <w:rPr>
                                      <w:b/>
                                      <w:color w:val="00A4A7" w:themeColor="accent5"/>
                                      <w:sz w:val="20"/>
                                      <w:szCs w:val="20"/>
                                    </w:rPr>
                                  </w:pPr>
                                  <w:r w:rsidRPr="0068658A">
                                    <w:rPr>
                                      <w:b/>
                                      <w:color w:val="00A4A7" w:themeColor="accent5"/>
                                      <w:sz w:val="20"/>
                                      <w:szCs w:val="20"/>
                                    </w:rPr>
                                    <w:t>Two or three hours a week/fortnight. Meetings are usually face to face at a set time each week -but can be flexible.</w:t>
                                  </w:r>
                                </w:p>
                              </w:tc>
                            </w:tr>
                            <w:tr w:rsidR="002D2EF8" w:rsidRPr="005B69C3" w:rsidTr="0068658A">
                              <w:tc>
                                <w:tcPr>
                                  <w:tcW w:w="4928" w:type="dxa"/>
                                  <w:gridSpan w:val="2"/>
                                  <w:shd w:val="clear" w:color="auto" w:fill="F2F2F2" w:themeFill="background1" w:themeFillShade="F2"/>
                                </w:tcPr>
                                <w:p w:rsidR="002D2EF8" w:rsidRPr="005B69C3" w:rsidRDefault="002D2EF8" w:rsidP="002D2EF8">
                                  <w:pPr>
                                    <w:spacing w:after="120" w:line="280" w:lineRule="atLeast"/>
                                    <w:jc w:val="both"/>
                                    <w:rPr>
                                      <w:rFonts w:cs="Arial"/>
                                      <w:b/>
                                      <w:sz w:val="20"/>
                                      <w:szCs w:val="20"/>
                                    </w:rPr>
                                  </w:pPr>
                                  <w:r w:rsidRPr="005B69C3">
                                    <w:rPr>
                                      <w:rFonts w:cs="Arial"/>
                                      <w:b/>
                                      <w:sz w:val="20"/>
                                      <w:szCs w:val="20"/>
                                    </w:rPr>
                                    <w:t>Key Purpose of Role</w:t>
                                  </w:r>
                                </w:p>
                                <w:p w:rsidR="002D2EF8" w:rsidRPr="005B69C3" w:rsidRDefault="002D2EF8" w:rsidP="002D2EF8">
                                  <w:pPr>
                                    <w:rPr>
                                      <w:rFonts w:cs="Arial"/>
                                      <w:sz w:val="20"/>
                                      <w:szCs w:val="20"/>
                                    </w:rPr>
                                  </w:pPr>
                                  <w:r w:rsidRPr="005B69C3">
                                    <w:rPr>
                                      <w:rFonts w:cs="Arial"/>
                                      <w:sz w:val="20"/>
                                      <w:szCs w:val="20"/>
                                    </w:rPr>
                                    <w:t xml:space="preserve">To assist young people to achieve their potential and provide them with extra one to one support. </w:t>
                                  </w:r>
                                </w:p>
                                <w:p w:rsidR="002D2EF8" w:rsidRPr="005B69C3" w:rsidRDefault="002D2EF8" w:rsidP="002D2EF8">
                                  <w:pPr>
                                    <w:rPr>
                                      <w:rFonts w:cs="Arial"/>
                                      <w:sz w:val="20"/>
                                      <w:szCs w:val="20"/>
                                    </w:rPr>
                                  </w:pPr>
                                </w:p>
                                <w:p w:rsidR="002D2EF8" w:rsidRPr="005B69C3" w:rsidRDefault="002D2EF8" w:rsidP="0068658A">
                                  <w:pPr>
                                    <w:rPr>
                                      <w:rFonts w:cs="Arial"/>
                                      <w:sz w:val="20"/>
                                      <w:szCs w:val="20"/>
                                    </w:rPr>
                                  </w:pPr>
                                  <w:r w:rsidRPr="005B69C3">
                                    <w:rPr>
                                      <w:rFonts w:cs="Arial"/>
                                      <w:sz w:val="20"/>
                                      <w:szCs w:val="20"/>
                                    </w:rPr>
                                    <w:t>To undertake a variety of activities.</w:t>
                                  </w:r>
                                </w:p>
                              </w:tc>
                            </w:tr>
                            <w:tr w:rsidR="002D2EF8" w:rsidRPr="005B69C3" w:rsidTr="0068658A">
                              <w:tc>
                                <w:tcPr>
                                  <w:tcW w:w="4928" w:type="dxa"/>
                                  <w:gridSpan w:val="2"/>
                                  <w:shd w:val="clear" w:color="auto" w:fill="D9D9D9" w:themeFill="background1" w:themeFillShade="D9"/>
                                </w:tcPr>
                                <w:p w:rsidR="002D2EF8" w:rsidRPr="005B69C3" w:rsidRDefault="002D2EF8" w:rsidP="002D2EF8">
                                  <w:pPr>
                                    <w:spacing w:after="120" w:line="280" w:lineRule="atLeast"/>
                                    <w:rPr>
                                      <w:b/>
                                      <w:sz w:val="20"/>
                                      <w:szCs w:val="20"/>
                                    </w:rPr>
                                  </w:pPr>
                                  <w:r w:rsidRPr="005B69C3">
                                    <w:rPr>
                                      <w:b/>
                                      <w:sz w:val="20"/>
                                      <w:szCs w:val="20"/>
                                    </w:rPr>
                                    <w:t xml:space="preserve">Key Duties </w:t>
                                  </w:r>
                                </w:p>
                                <w:p w:rsidR="002D2EF8" w:rsidRPr="005B69C3" w:rsidRDefault="002D2EF8" w:rsidP="002D2EF8">
                                  <w:pPr>
                                    <w:spacing w:after="120" w:line="280" w:lineRule="atLeast"/>
                                    <w:rPr>
                                      <w:sz w:val="20"/>
                                      <w:szCs w:val="20"/>
                                    </w:rPr>
                                  </w:pPr>
                                  <w:r w:rsidRPr="005B69C3">
                                    <w:rPr>
                                      <w:sz w:val="20"/>
                                      <w:szCs w:val="20"/>
                                    </w:rPr>
                                    <w:t xml:space="preserve">To establish contact with and form relationships with young people and their family based on mutual trust as part of a match. </w:t>
                                  </w:r>
                                </w:p>
                                <w:p w:rsidR="002D2EF8" w:rsidRPr="005B69C3" w:rsidRDefault="002D2EF8" w:rsidP="002D2EF8">
                                  <w:pPr>
                                    <w:spacing w:after="120" w:line="280" w:lineRule="atLeast"/>
                                    <w:rPr>
                                      <w:sz w:val="20"/>
                                      <w:szCs w:val="20"/>
                                    </w:rPr>
                                  </w:pPr>
                                  <w:r w:rsidRPr="005B69C3">
                                    <w:rPr>
                                      <w:sz w:val="20"/>
                                      <w:szCs w:val="20"/>
                                    </w:rPr>
                                    <w:t>Maintain appropriate records of work undertaken.</w:t>
                                  </w:r>
                                </w:p>
                                <w:p w:rsidR="002D2EF8" w:rsidRPr="005B69C3" w:rsidRDefault="002D2EF8" w:rsidP="002D2EF8">
                                  <w:pPr>
                                    <w:spacing w:after="120" w:line="280" w:lineRule="atLeast"/>
                                    <w:rPr>
                                      <w:sz w:val="20"/>
                                      <w:szCs w:val="20"/>
                                    </w:rPr>
                                  </w:pPr>
                                  <w:r w:rsidRPr="005B69C3">
                                    <w:rPr>
                                      <w:sz w:val="20"/>
                                      <w:szCs w:val="20"/>
                                    </w:rPr>
                                    <w:t>Responsible for safeguarding and promoting the welfare of children at all times.</w:t>
                                  </w:r>
                                </w:p>
                              </w:tc>
                            </w:tr>
                            <w:tr w:rsidR="002D2EF8" w:rsidRPr="005B69C3" w:rsidTr="00626619">
                              <w:trPr>
                                <w:trHeight w:val="2535"/>
                              </w:trPr>
                              <w:tc>
                                <w:tcPr>
                                  <w:tcW w:w="4928" w:type="dxa"/>
                                  <w:gridSpan w:val="2"/>
                                  <w:shd w:val="clear" w:color="auto" w:fill="F2F2F2" w:themeFill="background1" w:themeFillShade="F2"/>
                                </w:tcPr>
                                <w:p w:rsidR="002D2EF8" w:rsidRPr="005B69C3" w:rsidRDefault="002D2EF8" w:rsidP="002D2EF8">
                                  <w:pPr>
                                    <w:shd w:val="clear" w:color="auto" w:fill="F2F2F2" w:themeFill="background1" w:themeFillShade="F2"/>
                                    <w:spacing w:after="120" w:line="280" w:lineRule="atLeast"/>
                                    <w:rPr>
                                      <w:b/>
                                      <w:sz w:val="20"/>
                                      <w:szCs w:val="20"/>
                                    </w:rPr>
                                  </w:pPr>
                                  <w:r w:rsidRPr="005B69C3">
                                    <w:rPr>
                                      <w:b/>
                                      <w:sz w:val="20"/>
                                      <w:szCs w:val="20"/>
                                    </w:rPr>
                                    <w:t>Person Specification</w:t>
                                  </w:r>
                                </w:p>
                                <w:p w:rsidR="002D2EF8" w:rsidRPr="005B69C3" w:rsidRDefault="002D2EF8" w:rsidP="002D2EF8">
                                  <w:pPr>
                                    <w:shd w:val="clear" w:color="auto" w:fill="F2F2F2" w:themeFill="background1" w:themeFillShade="F2"/>
                                    <w:spacing w:line="280" w:lineRule="atLeast"/>
                                    <w:rPr>
                                      <w:sz w:val="20"/>
                                      <w:szCs w:val="20"/>
                                    </w:rPr>
                                  </w:pPr>
                                  <w:r w:rsidRPr="005B69C3">
                                    <w:rPr>
                                      <w:sz w:val="20"/>
                                      <w:szCs w:val="20"/>
                                    </w:rPr>
                                    <w:t>An ability to relate to and work with others.</w:t>
                                  </w:r>
                                </w:p>
                                <w:p w:rsidR="002D2EF8" w:rsidRPr="005B69C3" w:rsidRDefault="002D2EF8" w:rsidP="002D2EF8">
                                  <w:pPr>
                                    <w:shd w:val="clear" w:color="auto" w:fill="F2F2F2" w:themeFill="background1" w:themeFillShade="F2"/>
                                    <w:spacing w:line="280" w:lineRule="atLeast"/>
                                    <w:rPr>
                                      <w:sz w:val="20"/>
                                      <w:szCs w:val="20"/>
                                    </w:rPr>
                                  </w:pPr>
                                  <w:r w:rsidRPr="005B69C3">
                                    <w:rPr>
                                      <w:sz w:val="20"/>
                                      <w:szCs w:val="20"/>
                                    </w:rPr>
                                    <w:t>An ability to engage with people.</w:t>
                                  </w:r>
                                </w:p>
                                <w:p w:rsidR="002D2EF8" w:rsidRPr="005B69C3" w:rsidRDefault="002D2EF8" w:rsidP="002D2EF8">
                                  <w:pPr>
                                    <w:shd w:val="clear" w:color="auto" w:fill="F2F2F2" w:themeFill="background1" w:themeFillShade="F2"/>
                                    <w:spacing w:line="280" w:lineRule="atLeast"/>
                                    <w:rPr>
                                      <w:sz w:val="20"/>
                                      <w:szCs w:val="20"/>
                                    </w:rPr>
                                  </w:pPr>
                                  <w:r w:rsidRPr="005B69C3">
                                    <w:rPr>
                                      <w:sz w:val="20"/>
                                      <w:szCs w:val="20"/>
                                    </w:rPr>
                                    <w:t>Reliability and consistency essential.</w:t>
                                  </w:r>
                                </w:p>
                                <w:p w:rsidR="002D2EF8" w:rsidRPr="005B69C3" w:rsidRDefault="002D2EF8" w:rsidP="002D2EF8">
                                  <w:pPr>
                                    <w:shd w:val="clear" w:color="auto" w:fill="F2F2F2" w:themeFill="background1" w:themeFillShade="F2"/>
                                    <w:spacing w:line="280" w:lineRule="atLeast"/>
                                    <w:rPr>
                                      <w:sz w:val="20"/>
                                      <w:szCs w:val="20"/>
                                    </w:rPr>
                                  </w:pPr>
                                  <w:r w:rsidRPr="005B69C3">
                                    <w:rPr>
                                      <w:sz w:val="20"/>
                                      <w:szCs w:val="20"/>
                                    </w:rPr>
                                    <w:t xml:space="preserve">A respect for different ethnic, cultural and social backgrounds. </w:t>
                                  </w:r>
                                </w:p>
                                <w:p w:rsidR="002D2EF8" w:rsidRDefault="002D2EF8" w:rsidP="002D2EF8">
                                  <w:pPr>
                                    <w:shd w:val="clear" w:color="auto" w:fill="F2F2F2" w:themeFill="background1" w:themeFillShade="F2"/>
                                    <w:spacing w:after="120" w:line="280" w:lineRule="atLeast"/>
                                    <w:rPr>
                                      <w:b/>
                                      <w:sz w:val="20"/>
                                      <w:szCs w:val="20"/>
                                    </w:rPr>
                                  </w:pPr>
                                  <w:r w:rsidRPr="005B69C3">
                                    <w:rPr>
                                      <w:sz w:val="20"/>
                                      <w:szCs w:val="20"/>
                                    </w:rPr>
                                    <w:t>Commitment to serve for at least a year – (Desirable)</w:t>
                                  </w:r>
                                  <w:r w:rsidRPr="005B69C3">
                                    <w:rPr>
                                      <w:b/>
                                      <w:sz w:val="20"/>
                                      <w:szCs w:val="20"/>
                                    </w:rPr>
                                    <w:t xml:space="preserve"> </w:t>
                                  </w:r>
                                </w:p>
                                <w:p w:rsidR="00C8033D" w:rsidRPr="005B69C3" w:rsidRDefault="00C8033D" w:rsidP="002D2EF8">
                                  <w:pPr>
                                    <w:shd w:val="clear" w:color="auto" w:fill="F2F2F2" w:themeFill="background1" w:themeFillShade="F2"/>
                                    <w:spacing w:after="120" w:line="280" w:lineRule="atLeast"/>
                                    <w:rPr>
                                      <w:b/>
                                      <w:sz w:val="20"/>
                                      <w:szCs w:val="20"/>
                                    </w:rPr>
                                  </w:pPr>
                                </w:p>
                              </w:tc>
                            </w:tr>
                          </w:tbl>
                          <w:p w:rsidR="00425374" w:rsidRDefault="00425374" w:rsidP="00421E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0;margin-top:-557.8pt;width:255.1pt;height:528.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81uAIAAME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" filled="f" stroked="f">
                <v:textbox>
                  <w:txbxContent>
                    <w:tbl>
                      <w:tblPr>
                        <w:tblStyle w:val="TableGrid"/>
                        <w:tblW w:w="0" w:type="auto"/>
                        <w:tblBorders>
                          <w:top w:val="single" w:sz="4" w:space="0" w:color="00A4A7" w:themeColor="accent5"/>
                          <w:left w:val="single" w:sz="4" w:space="0" w:color="00A4A7" w:themeColor="accent5"/>
                          <w:bottom w:val="single" w:sz="4" w:space="0" w:color="00A4A7" w:themeColor="accent5"/>
                          <w:right w:val="single" w:sz="4" w:space="0" w:color="00A4A7" w:themeColor="accent5"/>
                          <w:insideH w:val="single" w:sz="4" w:space="0" w:color="00A4A7" w:themeColor="accent5"/>
                          <w:insideV w:val="single" w:sz="4" w:space="0" w:color="00A4A7" w:themeColor="accent5"/>
                        </w:tblBorders>
                        <w:tblCellMar>
                          <w:top w:w="113" w:type="dxa"/>
                          <w:bottom w:w="113" w:type="dxa"/>
                        </w:tblCellMar>
                        <w:tblLook w:val="04A0" w:firstRow="1" w:lastRow="0" w:firstColumn="1" w:lastColumn="0" w:noHBand="0" w:noVBand="1"/>
                      </w:tblPr>
                      <w:tblGrid>
                        <w:gridCol w:w="2315"/>
                        <w:gridCol w:w="2489"/>
                      </w:tblGrid>
                      <w:tr w:rsidR="002D2EF8" w:rsidRPr="005B69C3" w:rsidTr="0068658A">
                        <w:tc>
                          <w:tcPr>
                            <w:tcW w:w="2376" w:type="dxa"/>
                            <w:shd w:val="clear" w:color="auto" w:fill="00A4A7" w:themeFill="accent5"/>
                          </w:tcPr>
                          <w:p w:rsidR="002D2EF8" w:rsidRPr="005B69C3" w:rsidRDefault="002D2EF8" w:rsidP="002D2EF8">
                            <w:pPr>
                              <w:rPr>
                                <w:b/>
                                <w:color w:val="FFFFFF" w:themeColor="background1"/>
                                <w:sz w:val="20"/>
                                <w:szCs w:val="20"/>
                              </w:rPr>
                            </w:pPr>
                            <w:r w:rsidRPr="005B69C3">
                              <w:rPr>
                                <w:b/>
                                <w:color w:val="FFFFFF" w:themeColor="background1"/>
                                <w:sz w:val="20"/>
                                <w:szCs w:val="20"/>
                              </w:rPr>
                              <w:t xml:space="preserve">Volunteer Role </w:t>
                            </w:r>
                          </w:p>
                        </w:tc>
                        <w:tc>
                          <w:tcPr>
                            <w:tcW w:w="2552" w:type="dxa"/>
                            <w:shd w:val="clear" w:color="auto" w:fill="FFFFFF" w:themeFill="background1"/>
                          </w:tcPr>
                          <w:p w:rsidR="002D2EF8" w:rsidRPr="0068658A" w:rsidRDefault="002D2EF8" w:rsidP="0068658A">
                            <w:pPr>
                              <w:rPr>
                                <w:b/>
                                <w:color w:val="00A4A7" w:themeColor="accent5"/>
                                <w:sz w:val="20"/>
                                <w:szCs w:val="20"/>
                              </w:rPr>
                            </w:pPr>
                            <w:r w:rsidRPr="0068658A">
                              <w:rPr>
                                <w:b/>
                                <w:color w:val="00A4A7" w:themeColor="accent5"/>
                                <w:sz w:val="20"/>
                                <w:szCs w:val="20"/>
                              </w:rPr>
                              <w:t xml:space="preserve"> Mentor</w:t>
                            </w:r>
                          </w:p>
                        </w:tc>
                      </w:tr>
                      <w:tr w:rsidR="002D2EF8" w:rsidRPr="005B69C3" w:rsidTr="0068658A">
                        <w:trPr>
                          <w:trHeight w:val="302"/>
                        </w:trPr>
                        <w:tc>
                          <w:tcPr>
                            <w:tcW w:w="2376" w:type="dxa"/>
                            <w:shd w:val="clear" w:color="auto" w:fill="00A4A7" w:themeFill="accent5"/>
                          </w:tcPr>
                          <w:p w:rsidR="002D2EF8" w:rsidRPr="005B69C3" w:rsidRDefault="002D2EF8" w:rsidP="002D2EF8">
                            <w:pPr>
                              <w:rPr>
                                <w:b/>
                                <w:color w:val="FFFFFF" w:themeColor="background1"/>
                                <w:sz w:val="20"/>
                                <w:szCs w:val="20"/>
                              </w:rPr>
                            </w:pPr>
                            <w:r w:rsidRPr="005B69C3">
                              <w:rPr>
                                <w:b/>
                                <w:color w:val="FFFFFF" w:themeColor="background1"/>
                                <w:sz w:val="20"/>
                                <w:szCs w:val="20"/>
                              </w:rPr>
                              <w:t>Salary /Grade</w:t>
                            </w:r>
                          </w:p>
                        </w:tc>
                        <w:tc>
                          <w:tcPr>
                            <w:tcW w:w="2552" w:type="dxa"/>
                            <w:shd w:val="clear" w:color="auto" w:fill="FFFFFF" w:themeFill="background1"/>
                          </w:tcPr>
                          <w:p w:rsidR="002D2EF8" w:rsidRPr="0068658A" w:rsidRDefault="002D2EF8" w:rsidP="0068658A">
                            <w:pPr>
                              <w:rPr>
                                <w:b/>
                                <w:color w:val="00A4A7" w:themeColor="accent5"/>
                                <w:sz w:val="20"/>
                                <w:szCs w:val="20"/>
                              </w:rPr>
                            </w:pPr>
                            <w:r w:rsidRPr="0068658A">
                              <w:rPr>
                                <w:b/>
                                <w:color w:val="00A4A7" w:themeColor="accent5"/>
                                <w:sz w:val="20"/>
                                <w:szCs w:val="20"/>
                              </w:rPr>
                              <w:t>Expenses only</w:t>
                            </w:r>
                          </w:p>
                        </w:tc>
                      </w:tr>
                      <w:tr w:rsidR="002D2EF8" w:rsidRPr="005B69C3" w:rsidTr="0068658A">
                        <w:tc>
                          <w:tcPr>
                            <w:tcW w:w="2376" w:type="dxa"/>
                            <w:shd w:val="clear" w:color="auto" w:fill="00A4A7" w:themeFill="accent5"/>
                          </w:tcPr>
                          <w:p w:rsidR="002D2EF8" w:rsidRPr="005B69C3" w:rsidRDefault="002D2EF8" w:rsidP="002D2EF8">
                            <w:pPr>
                              <w:rPr>
                                <w:b/>
                                <w:color w:val="FFFFFF" w:themeColor="background1"/>
                                <w:sz w:val="20"/>
                                <w:szCs w:val="20"/>
                              </w:rPr>
                            </w:pPr>
                            <w:r w:rsidRPr="005B69C3">
                              <w:rPr>
                                <w:b/>
                                <w:color w:val="FFFFFF" w:themeColor="background1"/>
                                <w:sz w:val="20"/>
                                <w:szCs w:val="20"/>
                              </w:rPr>
                              <w:t>Training Required</w:t>
                            </w:r>
                          </w:p>
                        </w:tc>
                        <w:tc>
                          <w:tcPr>
                            <w:tcW w:w="2552" w:type="dxa"/>
                            <w:shd w:val="clear" w:color="auto" w:fill="FFFFFF" w:themeFill="background1"/>
                          </w:tcPr>
                          <w:p w:rsidR="002D2EF8" w:rsidRPr="0068658A" w:rsidRDefault="002D2EF8" w:rsidP="0068658A">
                            <w:pPr>
                              <w:rPr>
                                <w:b/>
                                <w:color w:val="00A4A7" w:themeColor="accent5"/>
                                <w:sz w:val="20"/>
                                <w:szCs w:val="20"/>
                              </w:rPr>
                            </w:pPr>
                            <w:r w:rsidRPr="0068658A">
                              <w:rPr>
                                <w:b/>
                                <w:color w:val="00A4A7" w:themeColor="accent5"/>
                                <w:sz w:val="20"/>
                                <w:szCs w:val="20"/>
                              </w:rPr>
                              <w:t>Foundation Training</w:t>
                            </w:r>
                          </w:p>
                        </w:tc>
                      </w:tr>
                      <w:tr w:rsidR="002D2EF8" w:rsidRPr="005B69C3" w:rsidTr="0068658A">
                        <w:tc>
                          <w:tcPr>
                            <w:tcW w:w="2376" w:type="dxa"/>
                            <w:shd w:val="clear" w:color="auto" w:fill="00A4A7" w:themeFill="accent5"/>
                          </w:tcPr>
                          <w:p w:rsidR="002D2EF8" w:rsidRPr="005B69C3" w:rsidRDefault="002D2EF8" w:rsidP="002D2EF8">
                            <w:pPr>
                              <w:rPr>
                                <w:b/>
                                <w:color w:val="FFFFFF" w:themeColor="background1"/>
                                <w:sz w:val="20"/>
                                <w:szCs w:val="20"/>
                              </w:rPr>
                            </w:pPr>
                            <w:r w:rsidRPr="005B69C3">
                              <w:rPr>
                                <w:b/>
                                <w:color w:val="FFFFFF" w:themeColor="background1"/>
                                <w:sz w:val="20"/>
                                <w:szCs w:val="20"/>
                              </w:rPr>
                              <w:t>Time Commitment:</w:t>
                            </w:r>
                          </w:p>
                          <w:p w:rsidR="002D2EF8" w:rsidRPr="005B69C3" w:rsidRDefault="002D2EF8" w:rsidP="002D2EF8">
                            <w:pPr>
                              <w:rPr>
                                <w:b/>
                                <w:color w:val="FFFFFF" w:themeColor="background1"/>
                                <w:sz w:val="20"/>
                                <w:szCs w:val="20"/>
                              </w:rPr>
                            </w:pPr>
                          </w:p>
                        </w:tc>
                        <w:tc>
                          <w:tcPr>
                            <w:tcW w:w="2552" w:type="dxa"/>
                            <w:shd w:val="clear" w:color="auto" w:fill="FFFFFF" w:themeFill="background1"/>
                          </w:tcPr>
                          <w:p w:rsidR="002D2EF8" w:rsidRPr="0068658A" w:rsidRDefault="002D2EF8" w:rsidP="0068658A">
                            <w:pPr>
                              <w:rPr>
                                <w:b/>
                                <w:color w:val="00A4A7" w:themeColor="accent5"/>
                                <w:sz w:val="20"/>
                                <w:szCs w:val="20"/>
                              </w:rPr>
                            </w:pPr>
                            <w:r w:rsidRPr="0068658A">
                              <w:rPr>
                                <w:b/>
                                <w:color w:val="00A4A7" w:themeColor="accent5"/>
                                <w:sz w:val="20"/>
                                <w:szCs w:val="20"/>
                              </w:rPr>
                              <w:t>Two or three hours a week/fortnight. Meetings are usually face to face at a set time each week -but can be flexible.</w:t>
                            </w:r>
                          </w:p>
                        </w:tc>
                      </w:tr>
                      <w:tr w:rsidR="002D2EF8" w:rsidRPr="005B69C3" w:rsidTr="0068658A">
                        <w:tc>
                          <w:tcPr>
                            <w:tcW w:w="4928" w:type="dxa"/>
                            <w:gridSpan w:val="2"/>
                            <w:shd w:val="clear" w:color="auto" w:fill="F2F2F2" w:themeFill="background1" w:themeFillShade="F2"/>
                          </w:tcPr>
                          <w:p w:rsidR="002D2EF8" w:rsidRPr="005B69C3" w:rsidRDefault="002D2EF8" w:rsidP="002D2EF8">
                            <w:pPr>
                              <w:spacing w:after="120" w:line="280" w:lineRule="atLeast"/>
                              <w:jc w:val="both"/>
                              <w:rPr>
                                <w:rFonts w:cs="Arial"/>
                                <w:b/>
                                <w:sz w:val="20"/>
                                <w:szCs w:val="20"/>
                              </w:rPr>
                            </w:pPr>
                            <w:r w:rsidRPr="005B69C3">
                              <w:rPr>
                                <w:rFonts w:cs="Arial"/>
                                <w:b/>
                                <w:sz w:val="20"/>
                                <w:szCs w:val="20"/>
                              </w:rPr>
                              <w:t>Key Purpose of Role</w:t>
                            </w:r>
                          </w:p>
                          <w:p w:rsidR="002D2EF8" w:rsidRPr="005B69C3" w:rsidRDefault="002D2EF8" w:rsidP="002D2EF8">
                            <w:pPr>
                              <w:rPr>
                                <w:rFonts w:cs="Arial"/>
                                <w:sz w:val="20"/>
                                <w:szCs w:val="20"/>
                              </w:rPr>
                            </w:pPr>
                            <w:r w:rsidRPr="005B69C3">
                              <w:rPr>
                                <w:rFonts w:cs="Arial"/>
                                <w:sz w:val="20"/>
                                <w:szCs w:val="20"/>
                              </w:rPr>
                              <w:t xml:space="preserve">To assist young people to achieve their potential and provide them with extra one to one support. </w:t>
                            </w:r>
                          </w:p>
                          <w:p w:rsidR="002D2EF8" w:rsidRPr="005B69C3" w:rsidRDefault="002D2EF8" w:rsidP="002D2EF8">
                            <w:pPr>
                              <w:rPr>
                                <w:rFonts w:cs="Arial"/>
                                <w:sz w:val="20"/>
                                <w:szCs w:val="20"/>
                              </w:rPr>
                            </w:pPr>
                          </w:p>
                          <w:p w:rsidR="002D2EF8" w:rsidRPr="005B69C3" w:rsidRDefault="002D2EF8" w:rsidP="0068658A">
                            <w:pPr>
                              <w:rPr>
                                <w:rFonts w:cs="Arial"/>
                                <w:sz w:val="20"/>
                                <w:szCs w:val="20"/>
                              </w:rPr>
                            </w:pPr>
                            <w:r w:rsidRPr="005B69C3">
                              <w:rPr>
                                <w:rFonts w:cs="Arial"/>
                                <w:sz w:val="20"/>
                                <w:szCs w:val="20"/>
                              </w:rPr>
                              <w:t>To undertake a variety of activities.</w:t>
                            </w:r>
                          </w:p>
                        </w:tc>
                      </w:tr>
                      <w:tr w:rsidR="002D2EF8" w:rsidRPr="005B69C3" w:rsidTr="0068658A">
                        <w:tc>
                          <w:tcPr>
                            <w:tcW w:w="4928" w:type="dxa"/>
                            <w:gridSpan w:val="2"/>
                            <w:shd w:val="clear" w:color="auto" w:fill="D9D9D9" w:themeFill="background1" w:themeFillShade="D9"/>
                          </w:tcPr>
                          <w:p w:rsidR="002D2EF8" w:rsidRPr="005B69C3" w:rsidRDefault="002D2EF8" w:rsidP="002D2EF8">
                            <w:pPr>
                              <w:spacing w:after="120" w:line="280" w:lineRule="atLeast"/>
                              <w:rPr>
                                <w:b/>
                                <w:sz w:val="20"/>
                                <w:szCs w:val="20"/>
                              </w:rPr>
                            </w:pPr>
                            <w:r w:rsidRPr="005B69C3">
                              <w:rPr>
                                <w:b/>
                                <w:sz w:val="20"/>
                                <w:szCs w:val="20"/>
                              </w:rPr>
                              <w:t xml:space="preserve">Key Duties </w:t>
                            </w:r>
                          </w:p>
                          <w:p w:rsidR="002D2EF8" w:rsidRPr="005B69C3" w:rsidRDefault="002D2EF8" w:rsidP="002D2EF8">
                            <w:pPr>
                              <w:spacing w:after="120" w:line="280" w:lineRule="atLeast"/>
                              <w:rPr>
                                <w:sz w:val="20"/>
                                <w:szCs w:val="20"/>
                              </w:rPr>
                            </w:pPr>
                            <w:r w:rsidRPr="005B69C3">
                              <w:rPr>
                                <w:sz w:val="20"/>
                                <w:szCs w:val="20"/>
                              </w:rPr>
                              <w:t xml:space="preserve">To establish contact with and form relationships with young people and their family based on mutual trust as part of a match. </w:t>
                            </w:r>
                          </w:p>
                          <w:p w:rsidR="002D2EF8" w:rsidRPr="005B69C3" w:rsidRDefault="002D2EF8" w:rsidP="002D2EF8">
                            <w:pPr>
                              <w:spacing w:after="120" w:line="280" w:lineRule="atLeast"/>
                              <w:rPr>
                                <w:sz w:val="20"/>
                                <w:szCs w:val="20"/>
                              </w:rPr>
                            </w:pPr>
                            <w:r w:rsidRPr="005B69C3">
                              <w:rPr>
                                <w:sz w:val="20"/>
                                <w:szCs w:val="20"/>
                              </w:rPr>
                              <w:t>Maintain appropriate records of work undertaken.</w:t>
                            </w:r>
                          </w:p>
                          <w:p w:rsidR="002D2EF8" w:rsidRPr="005B69C3" w:rsidRDefault="002D2EF8" w:rsidP="002D2EF8">
                            <w:pPr>
                              <w:spacing w:after="120" w:line="280" w:lineRule="atLeast"/>
                              <w:rPr>
                                <w:sz w:val="20"/>
                                <w:szCs w:val="20"/>
                              </w:rPr>
                            </w:pPr>
                            <w:r w:rsidRPr="005B69C3">
                              <w:rPr>
                                <w:sz w:val="20"/>
                                <w:szCs w:val="20"/>
                              </w:rPr>
                              <w:t>Responsible for safeguarding and promoting the welfare of children at all times.</w:t>
                            </w:r>
                          </w:p>
                        </w:tc>
                      </w:tr>
                      <w:tr w:rsidR="002D2EF8" w:rsidRPr="005B69C3" w:rsidTr="00626619">
                        <w:trPr>
                          <w:trHeight w:val="2535"/>
                        </w:trPr>
                        <w:tc>
                          <w:tcPr>
                            <w:tcW w:w="4928" w:type="dxa"/>
                            <w:gridSpan w:val="2"/>
                            <w:shd w:val="clear" w:color="auto" w:fill="F2F2F2" w:themeFill="background1" w:themeFillShade="F2"/>
                          </w:tcPr>
                          <w:p w:rsidR="002D2EF8" w:rsidRPr="005B69C3" w:rsidRDefault="002D2EF8" w:rsidP="002D2EF8">
                            <w:pPr>
                              <w:shd w:val="clear" w:color="auto" w:fill="F2F2F2" w:themeFill="background1" w:themeFillShade="F2"/>
                              <w:spacing w:after="120" w:line="280" w:lineRule="atLeast"/>
                              <w:rPr>
                                <w:b/>
                                <w:sz w:val="20"/>
                                <w:szCs w:val="20"/>
                              </w:rPr>
                            </w:pPr>
                            <w:r w:rsidRPr="005B69C3">
                              <w:rPr>
                                <w:b/>
                                <w:sz w:val="20"/>
                                <w:szCs w:val="20"/>
                              </w:rPr>
                              <w:t>Person Specification</w:t>
                            </w:r>
                          </w:p>
                          <w:p w:rsidR="002D2EF8" w:rsidRPr="005B69C3" w:rsidRDefault="002D2EF8" w:rsidP="002D2EF8">
                            <w:pPr>
                              <w:shd w:val="clear" w:color="auto" w:fill="F2F2F2" w:themeFill="background1" w:themeFillShade="F2"/>
                              <w:spacing w:line="280" w:lineRule="atLeast"/>
                              <w:rPr>
                                <w:sz w:val="20"/>
                                <w:szCs w:val="20"/>
                              </w:rPr>
                            </w:pPr>
                            <w:r w:rsidRPr="005B69C3">
                              <w:rPr>
                                <w:sz w:val="20"/>
                                <w:szCs w:val="20"/>
                              </w:rPr>
                              <w:t>An ability to relate to and work with others.</w:t>
                            </w:r>
                          </w:p>
                          <w:p w:rsidR="002D2EF8" w:rsidRPr="005B69C3" w:rsidRDefault="002D2EF8" w:rsidP="002D2EF8">
                            <w:pPr>
                              <w:shd w:val="clear" w:color="auto" w:fill="F2F2F2" w:themeFill="background1" w:themeFillShade="F2"/>
                              <w:spacing w:line="280" w:lineRule="atLeast"/>
                              <w:rPr>
                                <w:sz w:val="20"/>
                                <w:szCs w:val="20"/>
                              </w:rPr>
                            </w:pPr>
                            <w:r w:rsidRPr="005B69C3">
                              <w:rPr>
                                <w:sz w:val="20"/>
                                <w:szCs w:val="20"/>
                              </w:rPr>
                              <w:t>An ability to engage with people.</w:t>
                            </w:r>
                          </w:p>
                          <w:p w:rsidR="002D2EF8" w:rsidRPr="005B69C3" w:rsidRDefault="002D2EF8" w:rsidP="002D2EF8">
                            <w:pPr>
                              <w:shd w:val="clear" w:color="auto" w:fill="F2F2F2" w:themeFill="background1" w:themeFillShade="F2"/>
                              <w:spacing w:line="280" w:lineRule="atLeast"/>
                              <w:rPr>
                                <w:sz w:val="20"/>
                                <w:szCs w:val="20"/>
                              </w:rPr>
                            </w:pPr>
                            <w:r w:rsidRPr="005B69C3">
                              <w:rPr>
                                <w:sz w:val="20"/>
                                <w:szCs w:val="20"/>
                              </w:rPr>
                              <w:t>Reliability and consistency essential.</w:t>
                            </w:r>
                          </w:p>
                          <w:p w:rsidR="002D2EF8" w:rsidRPr="005B69C3" w:rsidRDefault="002D2EF8" w:rsidP="002D2EF8">
                            <w:pPr>
                              <w:shd w:val="clear" w:color="auto" w:fill="F2F2F2" w:themeFill="background1" w:themeFillShade="F2"/>
                              <w:spacing w:line="280" w:lineRule="atLeast"/>
                              <w:rPr>
                                <w:sz w:val="20"/>
                                <w:szCs w:val="20"/>
                              </w:rPr>
                            </w:pPr>
                            <w:r w:rsidRPr="005B69C3">
                              <w:rPr>
                                <w:sz w:val="20"/>
                                <w:szCs w:val="20"/>
                              </w:rPr>
                              <w:t xml:space="preserve">A respect for different ethnic, cultural and social backgrounds. </w:t>
                            </w:r>
                          </w:p>
                          <w:p w:rsidR="002D2EF8" w:rsidRDefault="002D2EF8" w:rsidP="002D2EF8">
                            <w:pPr>
                              <w:shd w:val="clear" w:color="auto" w:fill="F2F2F2" w:themeFill="background1" w:themeFillShade="F2"/>
                              <w:spacing w:after="120" w:line="280" w:lineRule="atLeast"/>
                              <w:rPr>
                                <w:b/>
                                <w:sz w:val="20"/>
                                <w:szCs w:val="20"/>
                              </w:rPr>
                            </w:pPr>
                            <w:r w:rsidRPr="005B69C3">
                              <w:rPr>
                                <w:sz w:val="20"/>
                                <w:szCs w:val="20"/>
                              </w:rPr>
                              <w:t>Commitment to serve for at least a year – (Desirable)</w:t>
                            </w:r>
                            <w:r w:rsidRPr="005B69C3">
                              <w:rPr>
                                <w:b/>
                                <w:sz w:val="20"/>
                                <w:szCs w:val="20"/>
                              </w:rPr>
                              <w:t xml:space="preserve"> </w:t>
                            </w:r>
                          </w:p>
                          <w:p w:rsidR="00C8033D" w:rsidRPr="005B69C3" w:rsidRDefault="00C8033D" w:rsidP="002D2EF8">
                            <w:pPr>
                              <w:shd w:val="clear" w:color="auto" w:fill="F2F2F2" w:themeFill="background1" w:themeFillShade="F2"/>
                              <w:spacing w:after="120" w:line="280" w:lineRule="atLeast"/>
                              <w:rPr>
                                <w:b/>
                                <w:sz w:val="20"/>
                                <w:szCs w:val="20"/>
                              </w:rPr>
                            </w:pPr>
                          </w:p>
                        </w:tc>
                      </w:tr>
                    </w:tbl>
                    <w:p w:rsidR="00425374" w:rsidRDefault="00425374" w:rsidP="00421ECE"/>
                  </w:txbxContent>
                </v:textbox>
                <w10:wrap anchorx="margin"/>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-762000</wp:posOffset>
                </wp:positionH>
                <wp:positionV relativeFrom="paragraph">
                  <wp:posOffset>-7113996</wp:posOffset>
                </wp:positionV>
                <wp:extent cx="3239770" cy="669471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69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CB3" w:rsidRPr="002A256C" w:rsidRDefault="002A256C" w:rsidP="005B69C3">
                            <w:pPr>
                              <w:pStyle w:val="Heading2"/>
                            </w:pPr>
                            <w:r w:rsidRPr="002A256C">
                              <w:t>Integrated Youth Support Service (IYSS)</w:t>
                            </w:r>
                          </w:p>
                          <w:p w:rsidR="002A256C" w:rsidRDefault="00C21C42" w:rsidP="005B69C3">
                            <w:r>
                              <w:t>E</w:t>
                            </w:r>
                            <w:r w:rsidR="002A256C" w:rsidRPr="002A256C">
                              <w:t>ncourage positive change for families and ensure improved outcomes for the children and young people.</w:t>
                            </w:r>
                            <w:r w:rsidR="002A256C">
                              <w:t xml:space="preserve"> </w:t>
                            </w:r>
                          </w:p>
                          <w:p w:rsidR="002A256C" w:rsidRPr="002A256C" w:rsidRDefault="002A256C" w:rsidP="005B69C3">
                            <w:r w:rsidRPr="002A256C">
                              <w:t xml:space="preserve">  </w:t>
                            </w:r>
                          </w:p>
                          <w:p w:rsidR="002A256C" w:rsidRPr="002A256C" w:rsidRDefault="002A256C" w:rsidP="005B69C3">
                            <w:r w:rsidRPr="002A256C">
                              <w:t>The IYSS support young people who have been referred for additional support by</w:t>
                            </w:r>
                            <w:r w:rsidR="00F30857">
                              <w:t xml:space="preserve"> Children’s Services Targeted Help</w:t>
                            </w:r>
                            <w:r w:rsidRPr="002A256C">
                              <w:t>.</w:t>
                            </w:r>
                            <w:r w:rsidR="00141BAC">
                              <w:t xml:space="preserve"> (Age</w:t>
                            </w:r>
                            <w:r w:rsidR="00F30857">
                              <w:t xml:space="preserve"> 5 </w:t>
                            </w:r>
                            <w:r w:rsidR="00DF2837">
                              <w:t>+</w:t>
                            </w:r>
                            <w:r w:rsidR="00F30857">
                              <w:t>)</w:t>
                            </w:r>
                            <w:r w:rsidRPr="002A256C">
                              <w:t xml:space="preserve"> </w:t>
                            </w:r>
                          </w:p>
                          <w:p w:rsidR="002A256C" w:rsidRDefault="002A256C" w:rsidP="005B69C3"/>
                          <w:p w:rsidR="00802CB3" w:rsidRDefault="002A256C" w:rsidP="005B69C3">
                            <w:r>
                              <w:t>W</w:t>
                            </w:r>
                            <w:r w:rsidR="00436A12" w:rsidRPr="002A256C">
                              <w:t>ork with young people who have offended</w:t>
                            </w:r>
                            <w:r w:rsidR="00802CB3" w:rsidRPr="002A256C">
                              <w:t xml:space="preserve"> or are at risk of offending. </w:t>
                            </w:r>
                            <w:r w:rsidR="00F30857">
                              <w:t>(</w:t>
                            </w:r>
                            <w:r w:rsidR="00141BAC">
                              <w:t>Age group</w:t>
                            </w:r>
                            <w:r w:rsidR="00F30857">
                              <w:t xml:space="preserve"> 10 -17)</w:t>
                            </w:r>
                            <w:r w:rsidR="00436A12" w:rsidRPr="002A256C">
                              <w:t xml:space="preserve"> </w:t>
                            </w:r>
                          </w:p>
                          <w:p w:rsidR="002A256C" w:rsidRPr="002A256C" w:rsidRDefault="002A256C" w:rsidP="005B69C3"/>
                          <w:p w:rsidR="00141BAC" w:rsidRDefault="002A256C" w:rsidP="005B69C3">
                            <w:r>
                              <w:t>W</w:t>
                            </w:r>
                            <w:r w:rsidR="00436A12" w:rsidRPr="002A256C">
                              <w:t xml:space="preserve">ork with young people leaving care. </w:t>
                            </w:r>
                          </w:p>
                          <w:p w:rsidR="00802CB3" w:rsidRPr="005B69C3" w:rsidRDefault="00F30857" w:rsidP="00436A12">
                            <w:r>
                              <w:t>(</w:t>
                            </w:r>
                            <w:r w:rsidR="00141BAC">
                              <w:t>Age group 15 – up to</w:t>
                            </w:r>
                            <w:r w:rsidR="00DF2837">
                              <w:t xml:space="preserve"> </w:t>
                            </w:r>
                            <w:r w:rsidR="00141BAC">
                              <w:t>21 and sometimes 25)</w:t>
                            </w:r>
                            <w:r>
                              <w:t xml:space="preserve"> </w:t>
                            </w:r>
                          </w:p>
                          <w:p w:rsidR="00EB658C" w:rsidRPr="00802CB3" w:rsidRDefault="00EB658C" w:rsidP="005B69C3">
                            <w:pPr>
                              <w:pStyle w:val="Heading3"/>
                            </w:pPr>
                            <w:r w:rsidRPr="00802CB3">
                              <w:t>Who can volunteer?</w:t>
                            </w:r>
                          </w:p>
                          <w:p w:rsidR="00EB658C" w:rsidRPr="00EB658C" w:rsidRDefault="00EB658C" w:rsidP="00EB658C">
                            <w:pPr>
                              <w:rPr>
                                <w:rFonts w:cs="Arial"/>
                              </w:rPr>
                            </w:pPr>
                            <w:r w:rsidRPr="00EB658C">
                              <w:rPr>
                                <w:rFonts w:cs="Arial"/>
                              </w:rPr>
                              <w:t>People of all ages and background</w:t>
                            </w:r>
                            <w:r w:rsidR="00E22CA3">
                              <w:rPr>
                                <w:rFonts w:cs="Arial"/>
                              </w:rPr>
                              <w:t>s</w:t>
                            </w:r>
                            <w:r w:rsidRPr="00EB658C">
                              <w:rPr>
                                <w:rFonts w:cs="Arial"/>
                              </w:rPr>
                              <w:t xml:space="preserve"> can volunteer, although you do need to be over 18 for our volunteering roles. No previous experience is needed, just enthusiasm and a passion to help others. Volunteer</w:t>
                            </w:r>
                            <w:r w:rsidR="001773B2">
                              <w:rPr>
                                <w:rFonts w:cs="Arial"/>
                              </w:rPr>
                              <w:t>ing is hugely rewarding and fun but</w:t>
                            </w:r>
                            <w:r w:rsidRPr="00EB658C">
                              <w:rPr>
                                <w:rFonts w:cs="Arial"/>
                              </w:rPr>
                              <w:t xml:space="preserve"> it can also be very challenging as it is not always an easy role.  </w:t>
                            </w:r>
                          </w:p>
                          <w:p w:rsidR="00EB658C" w:rsidRPr="00EB658C" w:rsidRDefault="00EB658C" w:rsidP="00EB658C">
                            <w:pPr>
                              <w:rPr>
                                <w:rFonts w:cs="Arial"/>
                              </w:rPr>
                            </w:pPr>
                          </w:p>
                          <w:p w:rsidR="002A256C" w:rsidRPr="005B69C3" w:rsidRDefault="002A256C" w:rsidP="00EB658C">
                            <w:pPr>
                              <w:rPr>
                                <w:rFonts w:cs="Arial"/>
                              </w:rPr>
                            </w:pPr>
                            <w:r>
                              <w:rPr>
                                <w:rFonts w:cs="Arial"/>
                              </w:rPr>
                              <w:t>W</w:t>
                            </w:r>
                            <w:r w:rsidRPr="00EB658C">
                              <w:rPr>
                                <w:rFonts w:cs="Arial"/>
                              </w:rPr>
                              <w:t>e are required to carry out a full Disc</w:t>
                            </w:r>
                            <w:r>
                              <w:rPr>
                                <w:rFonts w:cs="Arial"/>
                              </w:rPr>
                              <w:t xml:space="preserve">losure and Baring Service (DBS).  </w:t>
                            </w:r>
                            <w:r w:rsidRPr="00EB658C">
                              <w:rPr>
                                <w:rFonts w:cs="Arial"/>
                              </w:rPr>
                              <w:t xml:space="preserve">Previous convictions, especially those which are minor in nature or old, will not automatically prevent you from becoming a volunteer. </w:t>
                            </w:r>
                          </w:p>
                          <w:p w:rsidR="00EB658C" w:rsidRPr="00802CB3" w:rsidRDefault="00EB658C" w:rsidP="005B69C3">
                            <w:pPr>
                              <w:pStyle w:val="Heading3"/>
                            </w:pPr>
                            <w:r w:rsidRPr="00802CB3">
                              <w:t>What do you get in return?</w:t>
                            </w:r>
                          </w:p>
                          <w:p w:rsidR="00EB658C" w:rsidRPr="008E5957" w:rsidRDefault="00EB658C" w:rsidP="005B69C3">
                            <w:pPr>
                              <w:pStyle w:val="ListParagraph"/>
                              <w:numPr>
                                <w:ilvl w:val="0"/>
                                <w:numId w:val="21"/>
                              </w:numPr>
                              <w:rPr>
                                <w:rFonts w:cs="Arial"/>
                              </w:rPr>
                            </w:pPr>
                            <w:r w:rsidRPr="008E5957">
                              <w:rPr>
                                <w:rFonts w:cs="Arial"/>
                              </w:rPr>
                              <w:t xml:space="preserve">Foundation Training to help you develop your skills as a volunteer. </w:t>
                            </w:r>
                          </w:p>
                          <w:p w:rsidR="00EB658C" w:rsidRPr="008E5957" w:rsidRDefault="00EB658C" w:rsidP="005B69C3">
                            <w:pPr>
                              <w:pStyle w:val="ListParagraph"/>
                              <w:numPr>
                                <w:ilvl w:val="0"/>
                                <w:numId w:val="21"/>
                              </w:numPr>
                              <w:rPr>
                                <w:rFonts w:cs="Arial"/>
                              </w:rPr>
                            </w:pPr>
                            <w:r w:rsidRPr="008E5957">
                              <w:rPr>
                                <w:rFonts w:cs="Arial"/>
                              </w:rPr>
                              <w:t xml:space="preserve">Reimbursement of expenses (travel </w:t>
                            </w:r>
                            <w:r w:rsidR="005B69C3">
                              <w:rPr>
                                <w:rFonts w:cs="Arial"/>
                              </w:rPr>
                              <w:t>e</w:t>
                            </w:r>
                            <w:r w:rsidRPr="008E5957">
                              <w:rPr>
                                <w:rFonts w:cs="Arial"/>
                              </w:rPr>
                              <w:t xml:space="preserve">xpenses will only be paid for mileage accrued within Torbay). </w:t>
                            </w:r>
                          </w:p>
                          <w:p w:rsidR="00EB658C" w:rsidRPr="008E5957" w:rsidRDefault="00EB658C" w:rsidP="005B69C3">
                            <w:pPr>
                              <w:pStyle w:val="ListParagraph"/>
                              <w:numPr>
                                <w:ilvl w:val="0"/>
                                <w:numId w:val="21"/>
                              </w:numPr>
                              <w:rPr>
                                <w:rFonts w:cs="Arial"/>
                              </w:rPr>
                            </w:pPr>
                            <w:r w:rsidRPr="008E5957">
                              <w:rPr>
                                <w:rFonts w:cs="Arial"/>
                              </w:rPr>
                              <w:t>Support and supervision.</w:t>
                            </w:r>
                          </w:p>
                          <w:p w:rsidR="00EB658C" w:rsidRPr="008E5957" w:rsidRDefault="00EB658C" w:rsidP="005B69C3">
                            <w:pPr>
                              <w:pStyle w:val="ListParagraph"/>
                              <w:numPr>
                                <w:ilvl w:val="0"/>
                                <w:numId w:val="21"/>
                              </w:numPr>
                              <w:rPr>
                                <w:rFonts w:cs="Arial"/>
                              </w:rPr>
                            </w:pPr>
                            <w:r w:rsidRPr="008E5957">
                              <w:rPr>
                                <w:rFonts w:cs="Arial"/>
                              </w:rPr>
                              <w:t>Further training opportunities.</w:t>
                            </w:r>
                          </w:p>
                          <w:p w:rsidR="00EB658C" w:rsidRPr="00EB658C" w:rsidRDefault="00EB658C" w:rsidP="00EB658C">
                            <w:pPr>
                              <w:rPr>
                                <w:rFonts w:cs="Arial"/>
                              </w:rPr>
                            </w:pPr>
                          </w:p>
                          <w:p w:rsidR="00613FB2" w:rsidRPr="00993EED" w:rsidRDefault="00613FB2" w:rsidP="00993E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60pt;margin-top:-560.15pt;width:255.1pt;height:5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S1uAIAAME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" filled="f" stroked="f">
                <v:textbox>
                  <w:txbxContent>
                    <w:p w:rsidR="00802CB3" w:rsidRPr="002A256C" w:rsidRDefault="002A256C" w:rsidP="005B69C3">
                      <w:pPr>
                        <w:pStyle w:val="Heading2"/>
                      </w:pPr>
                      <w:r w:rsidRPr="002A256C">
                        <w:t>Integrated Youth Support Service (IYSS)</w:t>
                      </w:r>
                    </w:p>
                    <w:p w:rsidR="002A256C" w:rsidRDefault="00C21C42" w:rsidP="005B69C3">
                      <w:r>
                        <w:t>E</w:t>
                      </w:r>
                      <w:r w:rsidR="002A256C" w:rsidRPr="002A256C">
                        <w:t>ncourage positive change for families and ensure improved outcomes for the children and young people.</w:t>
                      </w:r>
                      <w:r w:rsidR="002A256C">
                        <w:t xml:space="preserve"> </w:t>
                      </w:r>
                    </w:p>
                    <w:p w:rsidR="002A256C" w:rsidRPr="002A256C" w:rsidRDefault="002A256C" w:rsidP="005B69C3">
                      <w:r w:rsidRPr="002A256C">
                        <w:t xml:space="preserve">  </w:t>
                      </w:r>
                    </w:p>
                    <w:p w:rsidR="002A256C" w:rsidRPr="002A256C" w:rsidRDefault="002A256C" w:rsidP="005B69C3">
                      <w:r w:rsidRPr="002A256C">
                        <w:t>The IYSS support young people who have been referred for additional support by</w:t>
                      </w:r>
                      <w:r w:rsidR="00F30857">
                        <w:t xml:space="preserve"> Children’s Services Targeted Help</w:t>
                      </w:r>
                      <w:r w:rsidRPr="002A256C">
                        <w:t>.</w:t>
                      </w:r>
                      <w:r w:rsidR="00141BAC">
                        <w:t xml:space="preserve"> (Age</w:t>
                      </w:r>
                      <w:r w:rsidR="00F30857">
                        <w:t xml:space="preserve"> 5 </w:t>
                      </w:r>
                      <w:r w:rsidR="00DF2837">
                        <w:t>+</w:t>
                      </w:r>
                      <w:r w:rsidR="00F30857">
                        <w:t>)</w:t>
                      </w:r>
                      <w:r w:rsidRPr="002A256C">
                        <w:t xml:space="preserve"> </w:t>
                      </w:r>
                    </w:p>
                    <w:p w:rsidR="002A256C" w:rsidRDefault="002A256C" w:rsidP="005B69C3"/>
                    <w:p w:rsidR="00802CB3" w:rsidRDefault="002A256C" w:rsidP="005B69C3">
                      <w:r>
                        <w:t>W</w:t>
                      </w:r>
                      <w:r w:rsidR="00436A12" w:rsidRPr="002A256C">
                        <w:t>ork with young people who have offended</w:t>
                      </w:r>
                      <w:r w:rsidR="00802CB3" w:rsidRPr="002A256C">
                        <w:t xml:space="preserve"> or are at risk of offending. </w:t>
                      </w:r>
                      <w:r w:rsidR="00F30857">
                        <w:t>(</w:t>
                      </w:r>
                      <w:r w:rsidR="00141BAC">
                        <w:t>Age group</w:t>
                      </w:r>
                      <w:r w:rsidR="00F30857">
                        <w:t xml:space="preserve"> 10 -17)</w:t>
                      </w:r>
                      <w:r w:rsidR="00436A12" w:rsidRPr="002A256C">
                        <w:t xml:space="preserve"> </w:t>
                      </w:r>
                    </w:p>
                    <w:p w:rsidR="002A256C" w:rsidRPr="002A256C" w:rsidRDefault="002A256C" w:rsidP="005B69C3"/>
                    <w:p w:rsidR="00141BAC" w:rsidRDefault="002A256C" w:rsidP="005B69C3">
                      <w:r>
                        <w:t>W</w:t>
                      </w:r>
                      <w:r w:rsidR="00436A12" w:rsidRPr="002A256C">
                        <w:t xml:space="preserve">ork with young people leaving care. </w:t>
                      </w:r>
                    </w:p>
                    <w:p w:rsidR="00802CB3" w:rsidRPr="005B69C3" w:rsidRDefault="00F30857" w:rsidP="00436A12">
                      <w:r>
                        <w:t>(</w:t>
                      </w:r>
                      <w:r w:rsidR="00141BAC">
                        <w:t>Age group 15 – up to</w:t>
                      </w:r>
                      <w:r w:rsidR="00DF2837">
                        <w:t xml:space="preserve"> </w:t>
                      </w:r>
                      <w:r w:rsidR="00141BAC">
                        <w:t>21 and sometimes 25)</w:t>
                      </w:r>
                      <w:r>
                        <w:t xml:space="preserve"> </w:t>
                      </w:r>
                    </w:p>
                    <w:p w:rsidR="00EB658C" w:rsidRPr="00802CB3" w:rsidRDefault="00EB658C" w:rsidP="005B69C3">
                      <w:pPr>
                        <w:pStyle w:val="Heading3"/>
                      </w:pPr>
                      <w:r w:rsidRPr="00802CB3">
                        <w:t>Who can volunteer?</w:t>
                      </w:r>
                    </w:p>
                    <w:p w:rsidR="00EB658C" w:rsidRPr="00EB658C" w:rsidRDefault="00EB658C" w:rsidP="00EB658C">
                      <w:pPr>
                        <w:rPr>
                          <w:rFonts w:cs="Arial"/>
                        </w:rPr>
                      </w:pPr>
                      <w:r w:rsidRPr="00EB658C">
                        <w:rPr>
                          <w:rFonts w:cs="Arial"/>
                        </w:rPr>
                        <w:t>People of all ages and background</w:t>
                      </w:r>
                      <w:r w:rsidR="00E22CA3">
                        <w:rPr>
                          <w:rFonts w:cs="Arial"/>
                        </w:rPr>
                        <w:t>s</w:t>
                      </w:r>
                      <w:r w:rsidRPr="00EB658C">
                        <w:rPr>
                          <w:rFonts w:cs="Arial"/>
                        </w:rPr>
                        <w:t xml:space="preserve"> can volunteer, although you do need to be over 18 for our volunteering roles. No previous experience is needed, just enthusiasm and a passion to help others. Volunteer</w:t>
                      </w:r>
                      <w:r w:rsidR="001773B2">
                        <w:rPr>
                          <w:rFonts w:cs="Arial"/>
                        </w:rPr>
                        <w:t>ing is hugely rewarding and fun but</w:t>
                      </w:r>
                      <w:r w:rsidRPr="00EB658C">
                        <w:rPr>
                          <w:rFonts w:cs="Arial"/>
                        </w:rPr>
                        <w:t xml:space="preserve"> it can also be very challenging as it is not always an easy role.  </w:t>
                      </w:r>
                    </w:p>
                    <w:p w:rsidR="00EB658C" w:rsidRPr="00EB658C" w:rsidRDefault="00EB658C" w:rsidP="00EB658C">
                      <w:pPr>
                        <w:rPr>
                          <w:rFonts w:cs="Arial"/>
                        </w:rPr>
                      </w:pPr>
                    </w:p>
                    <w:p w:rsidR="002A256C" w:rsidRPr="005B69C3" w:rsidRDefault="002A256C" w:rsidP="00EB658C">
                      <w:pPr>
                        <w:rPr>
                          <w:rFonts w:cs="Arial"/>
                        </w:rPr>
                      </w:pPr>
                      <w:r>
                        <w:rPr>
                          <w:rFonts w:cs="Arial"/>
                        </w:rPr>
                        <w:t>W</w:t>
                      </w:r>
                      <w:r w:rsidRPr="00EB658C">
                        <w:rPr>
                          <w:rFonts w:cs="Arial"/>
                        </w:rPr>
                        <w:t>e are required to carry out a full Disc</w:t>
                      </w:r>
                      <w:r>
                        <w:rPr>
                          <w:rFonts w:cs="Arial"/>
                        </w:rPr>
                        <w:t xml:space="preserve">losure and Baring Service (DBS).  </w:t>
                      </w:r>
                      <w:r w:rsidRPr="00EB658C">
                        <w:rPr>
                          <w:rFonts w:cs="Arial"/>
                        </w:rPr>
                        <w:t xml:space="preserve">Previous convictions, especially those which are minor in nature or old, will not automatically prevent you from becoming a volunteer. </w:t>
                      </w:r>
                    </w:p>
                    <w:p w:rsidR="00EB658C" w:rsidRPr="00802CB3" w:rsidRDefault="00EB658C" w:rsidP="005B69C3">
                      <w:pPr>
                        <w:pStyle w:val="Heading3"/>
                      </w:pPr>
                      <w:r w:rsidRPr="00802CB3">
                        <w:t>What do you get in return?</w:t>
                      </w:r>
                    </w:p>
                    <w:p w:rsidR="00EB658C" w:rsidRPr="008E5957" w:rsidRDefault="00EB658C" w:rsidP="005B69C3">
                      <w:pPr>
                        <w:pStyle w:val="ListParagraph"/>
                        <w:numPr>
                          <w:ilvl w:val="0"/>
                          <w:numId w:val="21"/>
                        </w:numPr>
                        <w:rPr>
                          <w:rFonts w:cs="Arial"/>
                        </w:rPr>
                      </w:pPr>
                      <w:r w:rsidRPr="008E5957">
                        <w:rPr>
                          <w:rFonts w:cs="Arial"/>
                        </w:rPr>
                        <w:t xml:space="preserve">Foundation Training to help you develop your skills as a volunteer. </w:t>
                      </w:r>
                    </w:p>
                    <w:p w:rsidR="00EB658C" w:rsidRPr="008E5957" w:rsidRDefault="00EB658C" w:rsidP="005B69C3">
                      <w:pPr>
                        <w:pStyle w:val="ListParagraph"/>
                        <w:numPr>
                          <w:ilvl w:val="0"/>
                          <w:numId w:val="21"/>
                        </w:numPr>
                        <w:rPr>
                          <w:rFonts w:cs="Arial"/>
                        </w:rPr>
                      </w:pPr>
                      <w:r w:rsidRPr="008E5957">
                        <w:rPr>
                          <w:rFonts w:cs="Arial"/>
                        </w:rPr>
                        <w:t xml:space="preserve">Reimbursement of expenses (travel </w:t>
                      </w:r>
                      <w:r w:rsidR="005B69C3">
                        <w:rPr>
                          <w:rFonts w:cs="Arial"/>
                        </w:rPr>
                        <w:t>e</w:t>
                      </w:r>
                      <w:r w:rsidRPr="008E5957">
                        <w:rPr>
                          <w:rFonts w:cs="Arial"/>
                        </w:rPr>
                        <w:t xml:space="preserve">xpenses will only be paid for mileage accrued within Torbay). </w:t>
                      </w:r>
                    </w:p>
                    <w:p w:rsidR="00EB658C" w:rsidRPr="008E5957" w:rsidRDefault="00EB658C" w:rsidP="005B69C3">
                      <w:pPr>
                        <w:pStyle w:val="ListParagraph"/>
                        <w:numPr>
                          <w:ilvl w:val="0"/>
                          <w:numId w:val="21"/>
                        </w:numPr>
                        <w:rPr>
                          <w:rFonts w:cs="Arial"/>
                        </w:rPr>
                      </w:pPr>
                      <w:r w:rsidRPr="008E5957">
                        <w:rPr>
                          <w:rFonts w:cs="Arial"/>
                        </w:rPr>
                        <w:t>Support and supervision.</w:t>
                      </w:r>
                    </w:p>
                    <w:p w:rsidR="00EB658C" w:rsidRPr="008E5957" w:rsidRDefault="00EB658C" w:rsidP="005B69C3">
                      <w:pPr>
                        <w:pStyle w:val="ListParagraph"/>
                        <w:numPr>
                          <w:ilvl w:val="0"/>
                          <w:numId w:val="21"/>
                        </w:numPr>
                        <w:rPr>
                          <w:rFonts w:cs="Arial"/>
                        </w:rPr>
                      </w:pPr>
                      <w:r w:rsidRPr="008E5957">
                        <w:rPr>
                          <w:rFonts w:cs="Arial"/>
                        </w:rPr>
                        <w:t>Further training opportunities.</w:t>
                      </w:r>
                    </w:p>
                    <w:p w:rsidR="00EB658C" w:rsidRPr="00EB658C" w:rsidRDefault="00EB658C" w:rsidP="00EB658C">
                      <w:pPr>
                        <w:rPr>
                          <w:rFonts w:cs="Arial"/>
                        </w:rPr>
                      </w:pPr>
                    </w:p>
                    <w:p w:rsidR="00613FB2" w:rsidRPr="00993EED" w:rsidRDefault="00613FB2" w:rsidP="00993EED"/>
                  </w:txbxContent>
                </v:textbox>
              </v:shape>
            </w:pict>
          </mc:Fallback>
        </mc:AlternateContent>
      </w:r>
    </w:p>
    <w:sectPr w:rsidR="00525AE5" w:rsidRPr="00B703A8" w:rsidSect="0068658A">
      <w:headerReference w:type="even" r:id="rId12"/>
      <w:headerReference w:type="default" r:id="rId1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FB2" w:rsidRDefault="00613FB2" w:rsidP="00115CA7">
      <w:r>
        <w:separator/>
      </w:r>
    </w:p>
  </w:endnote>
  <w:endnote w:type="continuationSeparator" w:id="0">
    <w:p w:rsidR="00613FB2" w:rsidRDefault="00613FB2" w:rsidP="00115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KEKC H+ Courier">
    <w:altName w:val="Courier New"/>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FB2" w:rsidRDefault="00613FB2" w:rsidP="00115CA7">
      <w:r>
        <w:separator/>
      </w:r>
    </w:p>
  </w:footnote>
  <w:footnote w:type="continuationSeparator" w:id="0">
    <w:p w:rsidR="00613FB2" w:rsidRDefault="00613FB2" w:rsidP="00115C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FB2" w:rsidRDefault="00613FB2">
    <w:pPr>
      <w:pStyle w:val="Header"/>
    </w:pPr>
    <w:r>
      <w:rPr>
        <w:noProof/>
        <w:lang w:val="en-GB" w:eastAsia="en-GB"/>
      </w:rPr>
      <w:drawing>
        <wp:anchor distT="0" distB="0" distL="114300" distR="114300" simplePos="0" relativeHeight="251659264" behindDoc="0" locked="0" layoutInCell="1" allowOverlap="1">
          <wp:simplePos x="0" y="0"/>
          <wp:positionH relativeFrom="page">
            <wp:align>left</wp:align>
          </wp:positionH>
          <wp:positionV relativeFrom="paragraph">
            <wp:posOffset>-449580</wp:posOffset>
          </wp:positionV>
          <wp:extent cx="10686415" cy="7557770"/>
          <wp:effectExtent l="0" t="0" r="635" b="5080"/>
          <wp:wrapSquare wrapText="bothSides"/>
          <wp:docPr id="2" name="Picture 1" descr="2677_IYSS volunteers leafet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7_IYSS volunteers leafetl2.jpg"/>
                  <pic:cNvPicPr/>
                </pic:nvPicPr>
                <pic:blipFill>
                  <a:blip r:embed="rId1"/>
                  <a:stretch>
                    <a:fillRect/>
                  </a:stretch>
                </pic:blipFill>
                <pic:spPr>
                  <a:xfrm>
                    <a:off x="0" y="0"/>
                    <a:ext cx="10686415" cy="755777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FB2" w:rsidRDefault="000B469B">
    <w:pPr>
      <w:pStyle w:val="Header"/>
    </w:pPr>
    <w:r>
      <w:rPr>
        <w:noProof/>
        <w:lang w:val="en-GB" w:eastAsia="en-GB"/>
      </w:rPr>
      <w:drawing>
        <wp:anchor distT="0" distB="0" distL="114300" distR="114300" simplePos="0" relativeHeight="251660288" behindDoc="0" locked="0" layoutInCell="1" allowOverlap="1">
          <wp:simplePos x="0" y="0"/>
          <wp:positionH relativeFrom="page">
            <wp:posOffset>8890</wp:posOffset>
          </wp:positionH>
          <wp:positionV relativeFrom="paragraph">
            <wp:posOffset>-440690</wp:posOffset>
          </wp:positionV>
          <wp:extent cx="10687685" cy="7555865"/>
          <wp:effectExtent l="0" t="0" r="0" b="6985"/>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7_IYSS volunteers leafet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7685" cy="7555865"/>
                  </a:xfrm>
                  <a:prstGeom prst="rect">
                    <a:avLst/>
                  </a:prstGeom>
                  <a:solidFill>
                    <a:schemeClr val="accent1">
                      <a:lumMod val="60000"/>
                      <a:lumOff val="40000"/>
                    </a:schemeClr>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0851"/>
    <w:multiLevelType w:val="hybridMultilevel"/>
    <w:tmpl w:val="8BE4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84825"/>
    <w:multiLevelType w:val="hybridMultilevel"/>
    <w:tmpl w:val="1316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01B68"/>
    <w:multiLevelType w:val="hybridMultilevel"/>
    <w:tmpl w:val="BB4C01F6"/>
    <w:lvl w:ilvl="0" w:tplc="4E7659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3569B9"/>
    <w:multiLevelType w:val="hybridMultilevel"/>
    <w:tmpl w:val="5F8C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60E82"/>
    <w:multiLevelType w:val="hybridMultilevel"/>
    <w:tmpl w:val="A740BE8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F2B5F"/>
    <w:multiLevelType w:val="hybridMultilevel"/>
    <w:tmpl w:val="41BC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C299F"/>
    <w:multiLevelType w:val="hybridMultilevel"/>
    <w:tmpl w:val="F5DEC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4D75E5"/>
    <w:multiLevelType w:val="hybridMultilevel"/>
    <w:tmpl w:val="77FEC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F22FA2"/>
    <w:multiLevelType w:val="hybridMultilevel"/>
    <w:tmpl w:val="5074D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C61928"/>
    <w:multiLevelType w:val="hybridMultilevel"/>
    <w:tmpl w:val="770C7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CA3CC2"/>
    <w:multiLevelType w:val="hybridMultilevel"/>
    <w:tmpl w:val="471A02E8"/>
    <w:lvl w:ilvl="0" w:tplc="2654BB0A">
      <w:start w:val="1"/>
      <w:numFmt w:val="bullet"/>
      <w:lvlText w:val=""/>
      <w:lvlJc w:val="left"/>
      <w:pPr>
        <w:ind w:left="360" w:hanging="360"/>
      </w:pPr>
      <w:rPr>
        <w:rFonts w:ascii="Symbol" w:hAnsi="Symbol" w:hint="default"/>
        <w:b w:val="0"/>
        <w:i w:val="0"/>
        <w:color w:val="00A4A7"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7B2807"/>
    <w:multiLevelType w:val="hybridMultilevel"/>
    <w:tmpl w:val="7CF08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CB1609E"/>
    <w:multiLevelType w:val="hybridMultilevel"/>
    <w:tmpl w:val="BA3A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CF56C9"/>
    <w:multiLevelType w:val="hybridMultilevel"/>
    <w:tmpl w:val="573E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FC4C13"/>
    <w:multiLevelType w:val="hybridMultilevel"/>
    <w:tmpl w:val="67BA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F5C67"/>
    <w:multiLevelType w:val="hybridMultilevel"/>
    <w:tmpl w:val="43C8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2A1D6A"/>
    <w:multiLevelType w:val="hybridMultilevel"/>
    <w:tmpl w:val="3E06F6C4"/>
    <w:lvl w:ilvl="0" w:tplc="4E7659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1B5FBF"/>
    <w:multiLevelType w:val="hybridMultilevel"/>
    <w:tmpl w:val="DAF0B4BA"/>
    <w:lvl w:ilvl="0" w:tplc="041025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005F90"/>
    <w:multiLevelType w:val="hybridMultilevel"/>
    <w:tmpl w:val="E5BA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557DF9"/>
    <w:multiLevelType w:val="hybridMultilevel"/>
    <w:tmpl w:val="08BA4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D231A1"/>
    <w:multiLevelType w:val="hybridMultilevel"/>
    <w:tmpl w:val="F8E8A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
  </w:num>
  <w:num w:numId="4">
    <w:abstractNumId w:val="6"/>
  </w:num>
  <w:num w:numId="5">
    <w:abstractNumId w:val="14"/>
  </w:num>
  <w:num w:numId="6">
    <w:abstractNumId w:val="11"/>
  </w:num>
  <w:num w:numId="7">
    <w:abstractNumId w:val="18"/>
  </w:num>
  <w:num w:numId="8">
    <w:abstractNumId w:val="19"/>
  </w:num>
  <w:num w:numId="9">
    <w:abstractNumId w:val="4"/>
  </w:num>
  <w:num w:numId="10">
    <w:abstractNumId w:val="7"/>
  </w:num>
  <w:num w:numId="11">
    <w:abstractNumId w:val="20"/>
  </w:num>
  <w:num w:numId="12">
    <w:abstractNumId w:val="8"/>
  </w:num>
  <w:num w:numId="13">
    <w:abstractNumId w:val="3"/>
  </w:num>
  <w:num w:numId="14">
    <w:abstractNumId w:val="2"/>
  </w:num>
  <w:num w:numId="15">
    <w:abstractNumId w:val="17"/>
  </w:num>
  <w:num w:numId="16">
    <w:abstractNumId w:val="16"/>
  </w:num>
  <w:num w:numId="17">
    <w:abstractNumId w:val="5"/>
  </w:num>
  <w:num w:numId="18">
    <w:abstractNumId w:val="12"/>
  </w:num>
  <w:num w:numId="19">
    <w:abstractNumId w:val="13"/>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69633">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384"/>
    <w:rsid w:val="00003E0D"/>
    <w:rsid w:val="00066A6D"/>
    <w:rsid w:val="000A115E"/>
    <w:rsid w:val="000B469B"/>
    <w:rsid w:val="000D23F6"/>
    <w:rsid w:val="000E65C9"/>
    <w:rsid w:val="00101726"/>
    <w:rsid w:val="00113A9C"/>
    <w:rsid w:val="00115CA7"/>
    <w:rsid w:val="001263C5"/>
    <w:rsid w:val="00141BAC"/>
    <w:rsid w:val="00142BCC"/>
    <w:rsid w:val="0014773F"/>
    <w:rsid w:val="0017130A"/>
    <w:rsid w:val="001773B2"/>
    <w:rsid w:val="00181310"/>
    <w:rsid w:val="0019003F"/>
    <w:rsid w:val="001A4638"/>
    <w:rsid w:val="001B7329"/>
    <w:rsid w:val="001C3C8A"/>
    <w:rsid w:val="001D348D"/>
    <w:rsid w:val="00233FD9"/>
    <w:rsid w:val="00292FF4"/>
    <w:rsid w:val="002A256C"/>
    <w:rsid w:val="002C5AF1"/>
    <w:rsid w:val="002D2EF8"/>
    <w:rsid w:val="002F156F"/>
    <w:rsid w:val="00302876"/>
    <w:rsid w:val="00303ED7"/>
    <w:rsid w:val="00305DDA"/>
    <w:rsid w:val="00323B2E"/>
    <w:rsid w:val="003515F5"/>
    <w:rsid w:val="00375985"/>
    <w:rsid w:val="003A7D9F"/>
    <w:rsid w:val="003F4603"/>
    <w:rsid w:val="00403FA2"/>
    <w:rsid w:val="00421ECE"/>
    <w:rsid w:val="00425374"/>
    <w:rsid w:val="00436A12"/>
    <w:rsid w:val="00444580"/>
    <w:rsid w:val="00475939"/>
    <w:rsid w:val="00477F22"/>
    <w:rsid w:val="004901AB"/>
    <w:rsid w:val="0049050A"/>
    <w:rsid w:val="00492674"/>
    <w:rsid w:val="004C0766"/>
    <w:rsid w:val="004D594F"/>
    <w:rsid w:val="004E2B5C"/>
    <w:rsid w:val="00525AE5"/>
    <w:rsid w:val="00573D4B"/>
    <w:rsid w:val="00597A75"/>
    <w:rsid w:val="005A4620"/>
    <w:rsid w:val="005B69C3"/>
    <w:rsid w:val="005D62DA"/>
    <w:rsid w:val="00613FB2"/>
    <w:rsid w:val="00620F27"/>
    <w:rsid w:val="006239F3"/>
    <w:rsid w:val="00626619"/>
    <w:rsid w:val="00667384"/>
    <w:rsid w:val="0068658A"/>
    <w:rsid w:val="00691371"/>
    <w:rsid w:val="006A4189"/>
    <w:rsid w:val="006F03DA"/>
    <w:rsid w:val="00700C27"/>
    <w:rsid w:val="00701950"/>
    <w:rsid w:val="007069C1"/>
    <w:rsid w:val="00726909"/>
    <w:rsid w:val="00733066"/>
    <w:rsid w:val="00737A40"/>
    <w:rsid w:val="00751135"/>
    <w:rsid w:val="00751577"/>
    <w:rsid w:val="00791EDA"/>
    <w:rsid w:val="007A1B74"/>
    <w:rsid w:val="007A6DCC"/>
    <w:rsid w:val="007A73BE"/>
    <w:rsid w:val="007C4EBB"/>
    <w:rsid w:val="007D6733"/>
    <w:rsid w:val="007F6452"/>
    <w:rsid w:val="00802CB3"/>
    <w:rsid w:val="00820598"/>
    <w:rsid w:val="00822FE0"/>
    <w:rsid w:val="00836785"/>
    <w:rsid w:val="008E5957"/>
    <w:rsid w:val="00912223"/>
    <w:rsid w:val="00973DC5"/>
    <w:rsid w:val="009934BD"/>
    <w:rsid w:val="00993EED"/>
    <w:rsid w:val="009D42C9"/>
    <w:rsid w:val="009E52AE"/>
    <w:rsid w:val="00A02EE6"/>
    <w:rsid w:val="00A0461B"/>
    <w:rsid w:val="00A30332"/>
    <w:rsid w:val="00A3709D"/>
    <w:rsid w:val="00A44E99"/>
    <w:rsid w:val="00A654C8"/>
    <w:rsid w:val="00A841A7"/>
    <w:rsid w:val="00B410E9"/>
    <w:rsid w:val="00B703A8"/>
    <w:rsid w:val="00BA4F9A"/>
    <w:rsid w:val="00BA7F57"/>
    <w:rsid w:val="00C17D42"/>
    <w:rsid w:val="00C21C42"/>
    <w:rsid w:val="00C36264"/>
    <w:rsid w:val="00C8033D"/>
    <w:rsid w:val="00C81D2E"/>
    <w:rsid w:val="00C961D0"/>
    <w:rsid w:val="00CA568D"/>
    <w:rsid w:val="00CD3C81"/>
    <w:rsid w:val="00CF1A67"/>
    <w:rsid w:val="00D005B9"/>
    <w:rsid w:val="00D25CF5"/>
    <w:rsid w:val="00D707D2"/>
    <w:rsid w:val="00D8276F"/>
    <w:rsid w:val="00DB0767"/>
    <w:rsid w:val="00DF2837"/>
    <w:rsid w:val="00E22CA3"/>
    <w:rsid w:val="00EA645E"/>
    <w:rsid w:val="00EB658C"/>
    <w:rsid w:val="00ED4789"/>
    <w:rsid w:val="00EE1452"/>
    <w:rsid w:val="00EF4C7A"/>
    <w:rsid w:val="00F00A1D"/>
    <w:rsid w:val="00F21F3F"/>
    <w:rsid w:val="00F30857"/>
    <w:rsid w:val="00F42A0B"/>
    <w:rsid w:val="00F65C92"/>
    <w:rsid w:val="00F6655B"/>
    <w:rsid w:val="00F80FD6"/>
    <w:rsid w:val="00FD3149"/>
    <w:rsid w:val="00FD7B88"/>
    <w:rsid w:val="00FE6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colormenu v:ext="edit" fillcolor="none" strokecolor="none"/>
    </o:shapedefaults>
    <o:shapelayout v:ext="edit">
      <o:idmap v:ext="edit" data="1"/>
    </o:shapelayout>
  </w:shapeDefaults>
  <w:decimalSymbol w:val="."/>
  <w:listSeparator w:val=","/>
  <w15:docId w15:val="{05C74823-18EA-412B-98BB-EA12BE7BE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7"/>
    <w:rPr>
      <w:rFonts w:ascii="Arial" w:hAnsi="Arial"/>
    </w:rPr>
  </w:style>
  <w:style w:type="paragraph" w:styleId="Heading1">
    <w:name w:val="heading 1"/>
    <w:basedOn w:val="Normal"/>
    <w:next w:val="Normal"/>
    <w:link w:val="Heading1Char"/>
    <w:autoRedefine/>
    <w:uiPriority w:val="9"/>
    <w:qFormat/>
    <w:rsid w:val="007A1B74"/>
    <w:pPr>
      <w:keepNext/>
      <w:keepLines/>
      <w:jc w:val="center"/>
      <w:outlineLvl w:val="0"/>
    </w:pPr>
    <w:rPr>
      <w:rFonts w:eastAsiaTheme="majorEastAsia" w:cstheme="majorBidi"/>
      <w:b/>
      <w:bCs/>
      <w:color w:val="004489" w:themeColor="text2"/>
      <w:sz w:val="24"/>
      <w:szCs w:val="28"/>
    </w:rPr>
  </w:style>
  <w:style w:type="paragraph" w:styleId="Heading2">
    <w:name w:val="heading 2"/>
    <w:basedOn w:val="Normal"/>
    <w:next w:val="Normal"/>
    <w:link w:val="Heading2Char"/>
    <w:autoRedefine/>
    <w:uiPriority w:val="9"/>
    <w:unhideWhenUsed/>
    <w:qFormat/>
    <w:rsid w:val="005B69C3"/>
    <w:pPr>
      <w:keepNext/>
      <w:keepLines/>
      <w:spacing w:after="120"/>
      <w:outlineLvl w:val="1"/>
    </w:pPr>
    <w:rPr>
      <w:rFonts w:eastAsiaTheme="majorEastAsia" w:cstheme="majorBidi"/>
      <w:b/>
      <w:bCs/>
      <w:color w:val="97BE0D" w:themeColor="accent2"/>
      <w:sz w:val="28"/>
      <w:szCs w:val="26"/>
    </w:rPr>
  </w:style>
  <w:style w:type="paragraph" w:styleId="Heading3">
    <w:name w:val="heading 3"/>
    <w:basedOn w:val="Normal"/>
    <w:next w:val="Normal"/>
    <w:link w:val="Heading3Char"/>
    <w:uiPriority w:val="9"/>
    <w:unhideWhenUsed/>
    <w:qFormat/>
    <w:rsid w:val="005B69C3"/>
    <w:pPr>
      <w:keepNext/>
      <w:keepLines/>
      <w:spacing w:before="200"/>
      <w:outlineLvl w:val="2"/>
    </w:pPr>
    <w:rPr>
      <w:rFonts w:eastAsiaTheme="majorEastAsia" w:cstheme="majorBidi"/>
      <w:b/>
      <w:bCs/>
      <w:color w:val="00A4A7" w:themeColor="accent5"/>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CA7"/>
    <w:pPr>
      <w:tabs>
        <w:tab w:val="center" w:pos="4513"/>
        <w:tab w:val="right" w:pos="9026"/>
      </w:tabs>
    </w:pPr>
  </w:style>
  <w:style w:type="character" w:customStyle="1" w:styleId="HeaderChar">
    <w:name w:val="Header Char"/>
    <w:basedOn w:val="DefaultParagraphFont"/>
    <w:link w:val="Header"/>
    <w:uiPriority w:val="99"/>
    <w:rsid w:val="00115CA7"/>
  </w:style>
  <w:style w:type="paragraph" w:styleId="Footer">
    <w:name w:val="footer"/>
    <w:basedOn w:val="Normal"/>
    <w:link w:val="FooterChar"/>
    <w:uiPriority w:val="99"/>
    <w:unhideWhenUsed/>
    <w:rsid w:val="00115CA7"/>
    <w:pPr>
      <w:tabs>
        <w:tab w:val="center" w:pos="4513"/>
        <w:tab w:val="right" w:pos="9026"/>
      </w:tabs>
    </w:pPr>
  </w:style>
  <w:style w:type="character" w:customStyle="1" w:styleId="FooterChar">
    <w:name w:val="Footer Char"/>
    <w:basedOn w:val="DefaultParagraphFont"/>
    <w:link w:val="Footer"/>
    <w:uiPriority w:val="99"/>
    <w:rsid w:val="00115CA7"/>
  </w:style>
  <w:style w:type="paragraph" w:styleId="BalloonText">
    <w:name w:val="Balloon Text"/>
    <w:basedOn w:val="Normal"/>
    <w:link w:val="BalloonTextChar"/>
    <w:uiPriority w:val="99"/>
    <w:semiHidden/>
    <w:unhideWhenUsed/>
    <w:rsid w:val="00115CA7"/>
    <w:rPr>
      <w:rFonts w:ascii="Tahoma" w:hAnsi="Tahoma" w:cs="Tahoma"/>
      <w:sz w:val="16"/>
      <w:szCs w:val="16"/>
    </w:rPr>
  </w:style>
  <w:style w:type="character" w:customStyle="1" w:styleId="BalloonTextChar">
    <w:name w:val="Balloon Text Char"/>
    <w:basedOn w:val="DefaultParagraphFont"/>
    <w:link w:val="BalloonText"/>
    <w:uiPriority w:val="99"/>
    <w:semiHidden/>
    <w:rsid w:val="00115CA7"/>
    <w:rPr>
      <w:rFonts w:ascii="Tahoma" w:hAnsi="Tahoma" w:cs="Tahoma"/>
      <w:sz w:val="16"/>
      <w:szCs w:val="16"/>
    </w:rPr>
  </w:style>
  <w:style w:type="character" w:styleId="Hyperlink">
    <w:name w:val="Hyperlink"/>
    <w:basedOn w:val="DefaultParagraphFont"/>
    <w:rsid w:val="005B69C3"/>
    <w:rPr>
      <w:b/>
      <w:color w:val="97BE0D" w:themeColor="accent2"/>
      <w:u w:val="none"/>
    </w:rPr>
  </w:style>
  <w:style w:type="paragraph" w:styleId="ListParagraph">
    <w:name w:val="List Paragraph"/>
    <w:basedOn w:val="Normal"/>
    <w:uiPriority w:val="34"/>
    <w:qFormat/>
    <w:rsid w:val="00115CA7"/>
    <w:pPr>
      <w:ind w:left="720"/>
      <w:contextualSpacing/>
    </w:pPr>
  </w:style>
  <w:style w:type="paragraph" w:customStyle="1" w:styleId="Default">
    <w:name w:val="Default"/>
    <w:rsid w:val="00B703A8"/>
    <w:pPr>
      <w:autoSpaceDE w:val="0"/>
      <w:autoSpaceDN w:val="0"/>
      <w:adjustRightInd w:val="0"/>
    </w:pPr>
    <w:rPr>
      <w:rFonts w:ascii="IKEKC H+ Courier" w:eastAsia="Times New Roman" w:hAnsi="IKEKC H+ Courier" w:cs="IKEKC H+ Courier"/>
      <w:color w:val="000000"/>
      <w:sz w:val="24"/>
      <w:szCs w:val="24"/>
      <w:lang w:val="en-GB" w:eastAsia="en-GB"/>
    </w:rPr>
  </w:style>
  <w:style w:type="paragraph" w:styleId="NormalWeb">
    <w:name w:val="Normal (Web)"/>
    <w:basedOn w:val="Normal"/>
    <w:rsid w:val="00B703A8"/>
    <w:pPr>
      <w:spacing w:before="100" w:beforeAutospacing="1" w:after="100" w:afterAutospacing="1"/>
    </w:pPr>
    <w:rPr>
      <w:rFonts w:ascii="Times New Roman" w:eastAsia="Times New Roman" w:hAnsi="Times New Roman" w:cs="Times New Roman"/>
      <w:sz w:val="24"/>
      <w:szCs w:val="24"/>
    </w:rPr>
  </w:style>
  <w:style w:type="paragraph" w:styleId="ListNumber">
    <w:name w:val="List Number"/>
    <w:basedOn w:val="List"/>
    <w:rsid w:val="00B703A8"/>
    <w:pPr>
      <w:spacing w:after="240" w:line="240" w:lineRule="atLeast"/>
      <w:ind w:left="0" w:firstLine="0"/>
      <w:contextualSpacing w:val="0"/>
    </w:pPr>
    <w:rPr>
      <w:rFonts w:ascii="Garamond" w:eastAsia="Times New Roman" w:hAnsi="Garamond" w:cs="Times New Roman"/>
      <w:spacing w:val="-5"/>
      <w:sz w:val="24"/>
      <w:szCs w:val="20"/>
      <w:lang w:val="en-GB"/>
    </w:rPr>
  </w:style>
  <w:style w:type="paragraph" w:styleId="List">
    <w:name w:val="List"/>
    <w:basedOn w:val="Normal"/>
    <w:uiPriority w:val="99"/>
    <w:semiHidden/>
    <w:unhideWhenUsed/>
    <w:rsid w:val="00B703A8"/>
    <w:pPr>
      <w:ind w:left="283" w:hanging="283"/>
      <w:contextualSpacing/>
    </w:pPr>
  </w:style>
  <w:style w:type="character" w:customStyle="1" w:styleId="Heading1Char">
    <w:name w:val="Heading 1 Char"/>
    <w:basedOn w:val="DefaultParagraphFont"/>
    <w:link w:val="Heading1"/>
    <w:uiPriority w:val="9"/>
    <w:rsid w:val="007A1B74"/>
    <w:rPr>
      <w:rFonts w:ascii="Arial" w:eastAsiaTheme="majorEastAsia" w:hAnsi="Arial" w:cstheme="majorBidi"/>
      <w:b/>
      <w:bCs/>
      <w:color w:val="004489" w:themeColor="text2"/>
      <w:sz w:val="24"/>
      <w:szCs w:val="28"/>
    </w:rPr>
  </w:style>
  <w:style w:type="character" w:customStyle="1" w:styleId="Heading2Char">
    <w:name w:val="Heading 2 Char"/>
    <w:basedOn w:val="DefaultParagraphFont"/>
    <w:link w:val="Heading2"/>
    <w:uiPriority w:val="9"/>
    <w:rsid w:val="005B69C3"/>
    <w:rPr>
      <w:rFonts w:ascii="Arial" w:eastAsiaTheme="majorEastAsia" w:hAnsi="Arial" w:cstheme="majorBidi"/>
      <w:b/>
      <w:bCs/>
      <w:color w:val="97BE0D" w:themeColor="accent2"/>
      <w:sz w:val="28"/>
      <w:szCs w:val="26"/>
    </w:rPr>
  </w:style>
  <w:style w:type="character" w:customStyle="1" w:styleId="Heading3Char">
    <w:name w:val="Heading 3 Char"/>
    <w:basedOn w:val="DefaultParagraphFont"/>
    <w:link w:val="Heading3"/>
    <w:uiPriority w:val="9"/>
    <w:rsid w:val="005B69C3"/>
    <w:rPr>
      <w:rFonts w:ascii="Arial" w:eastAsiaTheme="majorEastAsia" w:hAnsi="Arial" w:cstheme="majorBidi"/>
      <w:b/>
      <w:bCs/>
      <w:color w:val="00A4A7" w:themeColor="accent5"/>
      <w:sz w:val="26"/>
    </w:rPr>
  </w:style>
  <w:style w:type="table" w:styleId="TableGrid">
    <w:name w:val="Table Grid"/>
    <w:basedOn w:val="TableNormal"/>
    <w:uiPriority w:val="59"/>
    <w:rsid w:val="00EB6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B6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961D0"/>
    <w:pPr>
      <w:contextualSpacing/>
    </w:pPr>
    <w:rPr>
      <w:rFonts w:eastAsiaTheme="majorEastAsia"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C961D0"/>
    <w:rPr>
      <w:rFonts w:ascii="Arial" w:eastAsiaTheme="majorEastAsia" w:hAnsi="Arial" w:cstheme="majorBidi"/>
      <w:b/>
      <w:color w:val="FFFFFF" w:themeColor="background1"/>
      <w:spacing w:val="-10"/>
      <w:kern w:val="28"/>
      <w:sz w:val="4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03509">
      <w:bodyDiv w:val="1"/>
      <w:marLeft w:val="0"/>
      <w:marRight w:val="0"/>
      <w:marTop w:val="0"/>
      <w:marBottom w:val="0"/>
      <w:divBdr>
        <w:top w:val="none" w:sz="0" w:space="0" w:color="auto"/>
        <w:left w:val="none" w:sz="0" w:space="0" w:color="auto"/>
        <w:bottom w:val="none" w:sz="0" w:space="0" w:color="auto"/>
        <w:right w:val="none" w:sz="0" w:space="0" w:color="auto"/>
      </w:divBdr>
    </w:div>
    <w:div w:id="12905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et.moate@torbay.gov.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bay.gov.uk/iyss-voluntee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rbay.gov.uk/iyss-volunteers" TargetMode="External"/><Relationship Id="rId4" Type="http://schemas.openxmlformats.org/officeDocument/2006/relationships/settings" Target="settings.xml"/><Relationship Id="rId9" Type="http://schemas.openxmlformats.org/officeDocument/2006/relationships/hyperlink" Target="mailto:janet.moate@torbay.gov.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s218\AppData\Local\Microsoft\Windows\Temporary%20Internet%20Files\Content.Outlook\C793Z2T7\2677%20IYSS%20volunteering%20leaflet%20template.dotx" TargetMode="External"/></Relationships>
</file>

<file path=word/theme/theme1.xml><?xml version="1.0" encoding="utf-8"?>
<a:theme xmlns:a="http://schemas.openxmlformats.org/drawingml/2006/main" name="Office Theme">
  <a:themeElements>
    <a:clrScheme name="Council Colours">
      <a:dk1>
        <a:srgbClr val="672080"/>
      </a:dk1>
      <a:lt1>
        <a:sysClr val="window" lastClr="FFFFFF"/>
      </a:lt1>
      <a:dk2>
        <a:srgbClr val="004489"/>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A53D7-BAB7-446B-AF38-B0DFC668C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2677 IYSS volunteering leaflet template</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sscs218</dc:creator>
  <cp:lastModifiedBy>Moate, Janet</cp:lastModifiedBy>
  <cp:revision>2</cp:revision>
  <cp:lastPrinted>2018-08-22T10:00:00Z</cp:lastPrinted>
  <dcterms:created xsi:type="dcterms:W3CDTF">2018-10-16T09:03:00Z</dcterms:created>
  <dcterms:modified xsi:type="dcterms:W3CDTF">2018-10-16T09:03:00Z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1948950749</vt:i4>
  </property>
  <property fmtid="{D5CDD505-2E9C-101B-9397-08002B2CF9AE}" pid="4" name="_EmailSubject">
    <vt:lpwstr>Update Volunteer Service documents</vt:lpwstr>
  </property>
  <property fmtid="{D5CDD505-2E9C-101B-9397-08002B2CF9AE}" pid="5" name="_AuthorEmail">
    <vt:lpwstr>Janet.Moate@torbay.gov.uk</vt:lpwstr>
  </property>
  <property fmtid="{D5CDD505-2E9C-101B-9397-08002B2CF9AE}" pid="6" name="_AuthorEmailDisplayName">
    <vt:lpwstr>Moate, Janet</vt:lpwstr>
  </property>
</Properties>
</file>